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D90B1" w14:textId="4EE25445" w:rsidR="003E6F36" w:rsidRPr="00CE383A" w:rsidRDefault="003E6F36" w:rsidP="00A03E6A">
      <w:pPr>
        <w:pStyle w:val="Nadpis2"/>
        <w:jc w:val="center"/>
        <w:rPr>
          <w:rFonts w:ascii="Corbel" w:hAnsi="Corbel"/>
          <w:sz w:val="40"/>
          <w:szCs w:val="40"/>
        </w:rPr>
      </w:pPr>
      <w:r w:rsidRPr="00CE383A">
        <w:rPr>
          <w:rFonts w:ascii="Corbel" w:hAnsi="Corbel"/>
          <w:sz w:val="40"/>
          <w:szCs w:val="40"/>
        </w:rPr>
        <w:t xml:space="preserve">PORTFÓLIUM O ABSOLVOVANEJ </w:t>
      </w:r>
      <w:r w:rsidR="00CE383A" w:rsidRPr="00CE383A">
        <w:rPr>
          <w:rFonts w:ascii="Corbel" w:hAnsi="Corbel"/>
          <w:sz w:val="40"/>
          <w:szCs w:val="40"/>
        </w:rPr>
        <w:t xml:space="preserve">ODBORNEJ </w:t>
      </w:r>
      <w:r w:rsidRPr="00CE383A">
        <w:rPr>
          <w:rFonts w:ascii="Corbel" w:hAnsi="Corbel"/>
          <w:sz w:val="40"/>
          <w:szCs w:val="40"/>
        </w:rPr>
        <w:t>PRAXI</w:t>
      </w:r>
    </w:p>
    <w:p w14:paraId="0FF1268C" w14:textId="77777777" w:rsidR="00A03E6A" w:rsidRPr="00A03E6A" w:rsidRDefault="00A03E6A" w:rsidP="00A03E6A"/>
    <w:p w14:paraId="36C5043D" w14:textId="77777777" w:rsidR="003E6F36" w:rsidRPr="00DC7EA9" w:rsidRDefault="003E6F36" w:rsidP="003E6F36">
      <w:pPr>
        <w:pStyle w:val="Zkladntext"/>
        <w:rPr>
          <w:rFonts w:ascii="Corbel" w:hAnsi="Corbel"/>
          <w:caps/>
          <w:color w:val="FF0000"/>
          <w:sz w:val="32"/>
          <w:szCs w:val="32"/>
          <w:lang w:val="sk-SK"/>
        </w:rPr>
      </w:pPr>
      <w:r w:rsidRPr="003E6F36">
        <w:rPr>
          <w:rFonts w:ascii="Corbel" w:hAnsi="Corbel"/>
          <w:caps/>
          <w:sz w:val="32"/>
          <w:szCs w:val="32"/>
          <w:lang w:val="sk-SK"/>
        </w:rPr>
        <w:t xml:space="preserve">študijný odbor </w:t>
      </w:r>
      <w:r w:rsidRPr="00DC7EA9">
        <w:rPr>
          <w:rFonts w:ascii="Corbel" w:hAnsi="Corbel"/>
          <w:caps/>
          <w:color w:val="FF0000"/>
          <w:sz w:val="32"/>
          <w:szCs w:val="32"/>
          <w:lang w:val="sk-SK"/>
        </w:rPr>
        <w:t xml:space="preserve">sociálna práca </w:t>
      </w:r>
    </w:p>
    <w:p w14:paraId="2E7C5D92" w14:textId="77777777" w:rsidR="003E6F36" w:rsidRDefault="003E6F36" w:rsidP="003E6F36">
      <w:pPr>
        <w:pStyle w:val="Zkladntext"/>
        <w:rPr>
          <w:rFonts w:ascii="Corbel" w:hAnsi="Corbel"/>
          <w:caps/>
          <w:sz w:val="32"/>
          <w:szCs w:val="32"/>
          <w:lang w:val="sk-SK"/>
        </w:rPr>
      </w:pPr>
      <w:r>
        <w:rPr>
          <w:rFonts w:ascii="Corbel" w:hAnsi="Corbel"/>
          <w:caps/>
          <w:sz w:val="32"/>
          <w:szCs w:val="32"/>
          <w:lang w:val="sk-SK"/>
        </w:rPr>
        <w:t>BakAlÁRSKY STUPEŇ ŠTÚDIA</w:t>
      </w:r>
    </w:p>
    <w:p w14:paraId="2606E999" w14:textId="0C420309" w:rsidR="003E6F36" w:rsidRPr="00DC7EA9" w:rsidRDefault="003E6F36" w:rsidP="003E6F36">
      <w:pPr>
        <w:pStyle w:val="Zkladntext"/>
        <w:rPr>
          <w:rFonts w:ascii="Corbel" w:hAnsi="Corbel"/>
          <w:caps/>
          <w:color w:val="FF0000"/>
          <w:lang w:val="sk-SK"/>
        </w:rPr>
      </w:pPr>
      <w:r w:rsidRPr="00DC7EA9">
        <w:rPr>
          <w:rFonts w:ascii="Corbel" w:hAnsi="Corbel"/>
          <w:b w:val="0"/>
          <w:caps/>
          <w:color w:val="FF0000"/>
          <w:lang w:val="sk-SK"/>
        </w:rPr>
        <w:t xml:space="preserve">denné štúdium </w:t>
      </w:r>
    </w:p>
    <w:p w14:paraId="2094161F" w14:textId="77777777" w:rsidR="003E6F36" w:rsidRPr="003E6F36" w:rsidRDefault="003E6F36" w:rsidP="003E6F36">
      <w:pPr>
        <w:jc w:val="both"/>
        <w:rPr>
          <w:rFonts w:ascii="Corbel" w:hAnsi="Corbel"/>
          <w:b/>
        </w:rPr>
      </w:pPr>
    </w:p>
    <w:p w14:paraId="6C217621" w14:textId="77777777" w:rsidR="003E6F36" w:rsidRPr="003E6F36" w:rsidRDefault="003E6F36" w:rsidP="003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b/>
          <w:sz w:val="26"/>
          <w:szCs w:val="26"/>
        </w:rPr>
      </w:pPr>
      <w:r w:rsidRPr="003E6F36">
        <w:rPr>
          <w:rFonts w:ascii="Corbel" w:hAnsi="Corbel"/>
          <w:b/>
          <w:sz w:val="26"/>
          <w:szCs w:val="26"/>
        </w:rPr>
        <w:t>Meno a priezvisko</w:t>
      </w:r>
    </w:p>
    <w:p w14:paraId="5ABDCC25" w14:textId="77777777" w:rsidR="003E6F36" w:rsidRPr="003E6F36" w:rsidRDefault="003E6F36" w:rsidP="003E6F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b/>
          <w:sz w:val="26"/>
          <w:szCs w:val="26"/>
        </w:rPr>
      </w:pPr>
      <w:r w:rsidRPr="003E6F36">
        <w:rPr>
          <w:rFonts w:ascii="Corbel" w:hAnsi="Corbel"/>
          <w:b/>
          <w:sz w:val="26"/>
          <w:szCs w:val="26"/>
        </w:rPr>
        <w:t>študenta/študentky:</w:t>
      </w:r>
    </w:p>
    <w:p w14:paraId="3E48BA1F" w14:textId="77777777" w:rsidR="003E6F36" w:rsidRPr="003E6F36" w:rsidRDefault="003E6F36" w:rsidP="003E6F36">
      <w:pPr>
        <w:jc w:val="both"/>
        <w:rPr>
          <w:rFonts w:ascii="Corbel" w:hAnsi="Corbel"/>
          <w:b/>
        </w:rPr>
      </w:pPr>
    </w:p>
    <w:tbl>
      <w:tblPr>
        <w:tblpPr w:leftFromText="141" w:rightFromText="141" w:vertAnchor="text" w:horzAnchor="margin" w:tblpXSpec="center" w:tblpY="123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2"/>
        <w:gridCol w:w="2835"/>
        <w:gridCol w:w="3969"/>
        <w:gridCol w:w="2126"/>
      </w:tblGrid>
      <w:tr w:rsidR="00D53E12" w:rsidRPr="003E6F36" w14:paraId="5BCA6A5C" w14:textId="77777777" w:rsidTr="00A03E6A">
        <w:trPr>
          <w:cantSplit/>
          <w:trHeight w:hRule="exact" w:val="1570"/>
        </w:trPr>
        <w:tc>
          <w:tcPr>
            <w:tcW w:w="2122" w:type="dxa"/>
          </w:tcPr>
          <w:p w14:paraId="0B9F1FA2" w14:textId="77777777" w:rsidR="00D53E12" w:rsidRPr="00A03E6A" w:rsidRDefault="00D53E12" w:rsidP="00493CA2">
            <w:pPr>
              <w:jc w:val="center"/>
              <w:rPr>
                <w:rFonts w:ascii="Corbel" w:hAnsi="Corbel"/>
                <w:b/>
                <w:szCs w:val="24"/>
              </w:rPr>
            </w:pPr>
          </w:p>
          <w:p w14:paraId="01F233BE" w14:textId="7F5C1BB0" w:rsidR="00493CA2" w:rsidRPr="00A03E6A" w:rsidRDefault="00493CA2" w:rsidP="00493CA2">
            <w:pPr>
              <w:jc w:val="center"/>
              <w:rPr>
                <w:rFonts w:ascii="Corbel" w:hAnsi="Corbel"/>
                <w:b/>
                <w:szCs w:val="24"/>
              </w:rPr>
            </w:pPr>
            <w:r w:rsidRPr="00A03E6A">
              <w:rPr>
                <w:rFonts w:ascii="Corbel" w:hAnsi="Corbel"/>
                <w:b/>
                <w:szCs w:val="24"/>
              </w:rPr>
              <w:t>Typ odbornej praxe</w:t>
            </w:r>
          </w:p>
        </w:tc>
        <w:tc>
          <w:tcPr>
            <w:tcW w:w="2835" w:type="dxa"/>
          </w:tcPr>
          <w:p w14:paraId="308A84C6" w14:textId="77777777" w:rsidR="00D53E12" w:rsidRPr="00A03E6A" w:rsidRDefault="00D53E12" w:rsidP="00493CA2">
            <w:pPr>
              <w:jc w:val="center"/>
              <w:rPr>
                <w:rFonts w:ascii="Corbel" w:hAnsi="Corbel"/>
                <w:b/>
                <w:szCs w:val="24"/>
              </w:rPr>
            </w:pPr>
          </w:p>
          <w:p w14:paraId="43B7A0FE" w14:textId="728D4485" w:rsidR="00493CA2" w:rsidRPr="00A03E6A" w:rsidRDefault="00493CA2" w:rsidP="00493CA2">
            <w:pPr>
              <w:jc w:val="center"/>
              <w:rPr>
                <w:rFonts w:ascii="Corbel" w:hAnsi="Corbel"/>
                <w:b/>
                <w:szCs w:val="24"/>
              </w:rPr>
            </w:pPr>
            <w:r w:rsidRPr="00A03E6A">
              <w:rPr>
                <w:rFonts w:ascii="Corbel" w:hAnsi="Corbel"/>
                <w:b/>
                <w:szCs w:val="24"/>
              </w:rPr>
              <w:t>Názov špecializovaného výučbového zariadenia</w:t>
            </w:r>
            <w:r w:rsidR="00D53E12" w:rsidRPr="00A03E6A">
              <w:rPr>
                <w:rFonts w:ascii="Corbel" w:hAnsi="Corbel"/>
                <w:b/>
                <w:szCs w:val="24"/>
              </w:rPr>
              <w:t xml:space="preserve"> (praxového pracoviska)</w:t>
            </w:r>
          </w:p>
        </w:tc>
        <w:tc>
          <w:tcPr>
            <w:tcW w:w="3969" w:type="dxa"/>
          </w:tcPr>
          <w:p w14:paraId="23B8E173" w14:textId="77777777" w:rsidR="00D53E12" w:rsidRPr="00A03E6A" w:rsidRDefault="00D53E12" w:rsidP="00493CA2">
            <w:pPr>
              <w:jc w:val="center"/>
              <w:rPr>
                <w:rFonts w:ascii="Corbel" w:hAnsi="Corbel"/>
                <w:b/>
                <w:bCs/>
                <w:szCs w:val="24"/>
              </w:rPr>
            </w:pPr>
          </w:p>
          <w:p w14:paraId="765CFF41" w14:textId="4D146D7B" w:rsidR="00493CA2" w:rsidRPr="00A03E6A" w:rsidRDefault="00493CA2" w:rsidP="00493CA2">
            <w:pPr>
              <w:jc w:val="center"/>
              <w:rPr>
                <w:rFonts w:ascii="Corbel" w:hAnsi="Corbel"/>
                <w:b/>
                <w:bCs/>
                <w:szCs w:val="24"/>
              </w:rPr>
            </w:pPr>
            <w:r w:rsidRPr="00A03E6A">
              <w:rPr>
                <w:rFonts w:ascii="Corbel" w:hAnsi="Corbel"/>
                <w:b/>
                <w:bCs/>
                <w:szCs w:val="24"/>
              </w:rPr>
              <w:t xml:space="preserve">Pečiatka praxového pracoviska </w:t>
            </w:r>
          </w:p>
          <w:p w14:paraId="76A8071D" w14:textId="08EB1061" w:rsidR="00493CA2" w:rsidRPr="00A03E6A" w:rsidRDefault="00493CA2" w:rsidP="00493CA2">
            <w:pPr>
              <w:jc w:val="center"/>
              <w:rPr>
                <w:rFonts w:ascii="Corbel" w:hAnsi="Corbel"/>
                <w:b/>
                <w:bCs/>
                <w:szCs w:val="24"/>
              </w:rPr>
            </w:pPr>
            <w:r w:rsidRPr="00A03E6A">
              <w:rPr>
                <w:rFonts w:ascii="Corbel" w:hAnsi="Corbel"/>
                <w:b/>
                <w:bCs/>
                <w:szCs w:val="24"/>
              </w:rPr>
              <w:t>a</w:t>
            </w:r>
            <w:r w:rsidR="00A03E6A">
              <w:rPr>
                <w:rFonts w:ascii="Corbel" w:hAnsi="Corbel"/>
                <w:b/>
                <w:bCs/>
                <w:szCs w:val="24"/>
              </w:rPr>
              <w:t> </w:t>
            </w:r>
            <w:r w:rsidRPr="00A03E6A">
              <w:rPr>
                <w:rFonts w:ascii="Corbel" w:hAnsi="Corbel"/>
                <w:b/>
                <w:bCs/>
                <w:szCs w:val="24"/>
              </w:rPr>
              <w:t>podpis</w:t>
            </w:r>
            <w:r w:rsidR="00A03E6A">
              <w:rPr>
                <w:rFonts w:ascii="Corbel" w:hAnsi="Corbel"/>
                <w:b/>
                <w:bCs/>
                <w:szCs w:val="24"/>
              </w:rPr>
              <w:t xml:space="preserve"> tútora</w:t>
            </w:r>
            <w:r w:rsidRPr="00A03E6A">
              <w:rPr>
                <w:rFonts w:ascii="Corbel" w:hAnsi="Corbel"/>
                <w:b/>
                <w:bCs/>
                <w:szCs w:val="24"/>
              </w:rPr>
              <w:t>/</w:t>
            </w:r>
            <w:r w:rsidR="00A03E6A">
              <w:rPr>
                <w:rFonts w:ascii="Corbel" w:hAnsi="Corbel"/>
                <w:b/>
                <w:bCs/>
                <w:szCs w:val="24"/>
              </w:rPr>
              <w:t>tútorky</w:t>
            </w:r>
            <w:r w:rsidRPr="00A03E6A">
              <w:rPr>
                <w:rFonts w:ascii="Corbel" w:hAnsi="Corbel"/>
                <w:b/>
                <w:bCs/>
                <w:szCs w:val="24"/>
              </w:rPr>
              <w:t xml:space="preserve"> z praxového pracoviska</w:t>
            </w:r>
          </w:p>
          <w:p w14:paraId="2725E863" w14:textId="77777777" w:rsidR="00493CA2" w:rsidRPr="00A03E6A" w:rsidRDefault="00493CA2" w:rsidP="00493CA2">
            <w:pPr>
              <w:jc w:val="center"/>
              <w:rPr>
                <w:rFonts w:ascii="Corbel" w:hAnsi="Corbel"/>
                <w:b/>
                <w:szCs w:val="24"/>
              </w:rPr>
            </w:pPr>
          </w:p>
        </w:tc>
        <w:tc>
          <w:tcPr>
            <w:tcW w:w="2126" w:type="dxa"/>
          </w:tcPr>
          <w:p w14:paraId="53312331" w14:textId="77777777" w:rsidR="00D53E12" w:rsidRPr="00A03E6A" w:rsidRDefault="00D53E12" w:rsidP="00493CA2">
            <w:pPr>
              <w:jc w:val="center"/>
              <w:rPr>
                <w:rFonts w:ascii="Corbel" w:hAnsi="Corbel"/>
                <w:b/>
                <w:bCs/>
                <w:color w:val="FF0000"/>
                <w:szCs w:val="24"/>
              </w:rPr>
            </w:pPr>
          </w:p>
          <w:p w14:paraId="5908291E" w14:textId="06ADC37C" w:rsidR="00493CA2" w:rsidRPr="00A03E6A" w:rsidRDefault="00493CA2" w:rsidP="00493CA2">
            <w:pPr>
              <w:jc w:val="center"/>
              <w:rPr>
                <w:rFonts w:ascii="Corbel" w:hAnsi="Corbel"/>
                <w:b/>
                <w:bCs/>
                <w:color w:val="FF0000"/>
                <w:szCs w:val="24"/>
              </w:rPr>
            </w:pPr>
            <w:r w:rsidRPr="00A03E6A">
              <w:rPr>
                <w:rFonts w:ascii="Corbel" w:hAnsi="Corbel"/>
                <w:b/>
                <w:bCs/>
                <w:color w:val="FF0000"/>
                <w:szCs w:val="24"/>
              </w:rPr>
              <w:t>Supervízie</w:t>
            </w:r>
          </w:p>
          <w:p w14:paraId="2A207FBB" w14:textId="57A72E2D" w:rsidR="00D53E12" w:rsidRPr="00A03E6A" w:rsidRDefault="00D53E12" w:rsidP="00493CA2">
            <w:pPr>
              <w:jc w:val="center"/>
              <w:rPr>
                <w:rFonts w:ascii="Corbel" w:hAnsi="Corbel"/>
                <w:b/>
                <w:bCs/>
                <w:szCs w:val="24"/>
              </w:rPr>
            </w:pPr>
            <w:r w:rsidRPr="00A03E6A">
              <w:rPr>
                <w:rFonts w:ascii="Corbel" w:hAnsi="Corbel"/>
                <w:b/>
                <w:bCs/>
                <w:szCs w:val="24"/>
              </w:rPr>
              <w:t>(</w:t>
            </w:r>
            <w:r w:rsidR="00493CA2" w:rsidRPr="00A03E6A">
              <w:rPr>
                <w:rFonts w:ascii="Corbel" w:hAnsi="Corbel"/>
                <w:b/>
                <w:bCs/>
                <w:szCs w:val="24"/>
              </w:rPr>
              <w:t xml:space="preserve">termíny a podpis supervízora </w:t>
            </w:r>
          </w:p>
          <w:p w14:paraId="7450D363" w14:textId="6CD2C3E6" w:rsidR="00493CA2" w:rsidRPr="00A03E6A" w:rsidRDefault="00493CA2" w:rsidP="00493CA2">
            <w:pPr>
              <w:jc w:val="center"/>
              <w:rPr>
                <w:rFonts w:ascii="Corbel" w:hAnsi="Corbel"/>
                <w:b/>
                <w:bCs/>
                <w:szCs w:val="24"/>
              </w:rPr>
            </w:pPr>
            <w:r w:rsidRPr="00A03E6A">
              <w:rPr>
                <w:rFonts w:ascii="Corbel" w:hAnsi="Corbel"/>
                <w:b/>
                <w:bCs/>
                <w:szCs w:val="24"/>
              </w:rPr>
              <w:t>z KSP PdF UK</w:t>
            </w:r>
            <w:r w:rsidR="00D53E12" w:rsidRPr="00A03E6A">
              <w:rPr>
                <w:rFonts w:ascii="Corbel" w:hAnsi="Corbel"/>
                <w:b/>
                <w:bCs/>
                <w:szCs w:val="24"/>
              </w:rPr>
              <w:t>)</w:t>
            </w:r>
          </w:p>
        </w:tc>
      </w:tr>
      <w:tr w:rsidR="00D53E12" w:rsidRPr="003E6F36" w14:paraId="5CA18FD7" w14:textId="77777777" w:rsidTr="00A03E6A">
        <w:trPr>
          <w:cantSplit/>
          <w:trHeight w:hRule="exact" w:val="2291"/>
        </w:trPr>
        <w:tc>
          <w:tcPr>
            <w:tcW w:w="2122" w:type="dxa"/>
          </w:tcPr>
          <w:p w14:paraId="5B8519CD" w14:textId="77777777" w:rsidR="00A03E6A" w:rsidRDefault="00493CA2" w:rsidP="00493CA2">
            <w:pPr>
              <w:jc w:val="center"/>
              <w:rPr>
                <w:rFonts w:ascii="Corbel" w:hAnsi="Corbel"/>
                <w:b/>
                <w:i/>
                <w:iCs/>
                <w:sz w:val="20"/>
              </w:rPr>
            </w:pPr>
            <w:r w:rsidRPr="00A03E6A">
              <w:rPr>
                <w:rFonts w:ascii="Corbel" w:hAnsi="Corbel"/>
                <w:b/>
                <w:szCs w:val="24"/>
              </w:rPr>
              <w:t>Odborná</w:t>
            </w:r>
            <w:r w:rsidRPr="00A03E6A">
              <w:rPr>
                <w:rFonts w:ascii="Corbel" w:hAnsi="Corbel"/>
                <w:b/>
                <w:szCs w:val="24"/>
              </w:rPr>
              <w:t xml:space="preserve"> </w:t>
            </w:r>
            <w:r w:rsidRPr="00A03E6A">
              <w:rPr>
                <w:rFonts w:ascii="Corbel" w:hAnsi="Corbel"/>
                <w:b/>
                <w:szCs w:val="24"/>
              </w:rPr>
              <w:t>prax a praxový supervízny seminár I.</w:t>
            </w:r>
            <w:r>
              <w:rPr>
                <w:rFonts w:ascii="Corbel" w:hAnsi="Corbel"/>
                <w:b/>
                <w:i/>
                <w:iCs/>
                <w:sz w:val="26"/>
              </w:rPr>
              <w:t xml:space="preserve"> </w:t>
            </w:r>
            <w:r>
              <w:rPr>
                <w:rFonts w:ascii="Corbel" w:hAnsi="Corbel"/>
                <w:b/>
                <w:i/>
                <w:iCs/>
                <w:sz w:val="20"/>
              </w:rPr>
              <w:t xml:space="preserve"> </w:t>
            </w:r>
          </w:p>
          <w:p w14:paraId="392C671D" w14:textId="77777777" w:rsidR="00A03E6A" w:rsidRDefault="00A03E6A" w:rsidP="00493CA2">
            <w:pPr>
              <w:jc w:val="center"/>
              <w:rPr>
                <w:rFonts w:ascii="Corbel" w:hAnsi="Corbel"/>
                <w:b/>
                <w:i/>
                <w:iCs/>
                <w:color w:val="FF0000"/>
                <w:sz w:val="20"/>
              </w:rPr>
            </w:pPr>
          </w:p>
          <w:p w14:paraId="0144C015" w14:textId="1C3BB21B" w:rsidR="00493CA2" w:rsidRPr="00493CA2" w:rsidRDefault="00493CA2" w:rsidP="00493CA2">
            <w:pPr>
              <w:jc w:val="center"/>
              <w:rPr>
                <w:rFonts w:ascii="Corbel" w:hAnsi="Corbel"/>
                <w:b/>
                <w:sz w:val="26"/>
                <w:szCs w:val="26"/>
              </w:rPr>
            </w:pPr>
            <w:r w:rsidRPr="00493CA2"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  <w:t>Zážitková prax</w:t>
            </w:r>
          </w:p>
          <w:p w14:paraId="1116B7F2" w14:textId="77777777" w:rsidR="00D53E12" w:rsidRDefault="00D53E12" w:rsidP="00493CA2">
            <w:pPr>
              <w:jc w:val="center"/>
              <w:rPr>
                <w:rFonts w:ascii="Corbel" w:hAnsi="Corbel"/>
                <w:b/>
                <w:sz w:val="20"/>
              </w:rPr>
            </w:pPr>
          </w:p>
          <w:p w14:paraId="4589A2B2" w14:textId="7BC6B4E5" w:rsidR="00493CA2" w:rsidRPr="00D53E12" w:rsidRDefault="00493CA2" w:rsidP="00493CA2">
            <w:pPr>
              <w:jc w:val="center"/>
              <w:rPr>
                <w:rFonts w:ascii="Corbel" w:hAnsi="Corbel"/>
                <w:b/>
                <w:sz w:val="20"/>
              </w:rPr>
            </w:pPr>
            <w:r w:rsidRPr="00D53E12">
              <w:rPr>
                <w:rFonts w:ascii="Corbel" w:hAnsi="Corbel"/>
                <w:b/>
                <w:color w:val="4472C4" w:themeColor="accent1"/>
                <w:sz w:val="20"/>
              </w:rPr>
              <w:t>72 hodín výkon praxe</w:t>
            </w:r>
          </w:p>
        </w:tc>
        <w:tc>
          <w:tcPr>
            <w:tcW w:w="2835" w:type="dxa"/>
          </w:tcPr>
          <w:p w14:paraId="4C3361ED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  <w:p w14:paraId="6A40AF8A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  <w:p w14:paraId="4E9B374B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  <w:p w14:paraId="33A5233F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3969" w:type="dxa"/>
          </w:tcPr>
          <w:p w14:paraId="6145EA0C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  <w:p w14:paraId="5230B71C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  <w:p w14:paraId="31ED8477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  <w:p w14:paraId="7FFF9428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2126" w:type="dxa"/>
          </w:tcPr>
          <w:p w14:paraId="0AE3B4F3" w14:textId="0D62BDDD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</w:tc>
      </w:tr>
      <w:tr w:rsidR="00D53E12" w:rsidRPr="003E6F36" w14:paraId="14BD306E" w14:textId="77777777" w:rsidTr="00A03E6A">
        <w:trPr>
          <w:cantSplit/>
          <w:trHeight w:hRule="exact" w:val="2667"/>
        </w:trPr>
        <w:tc>
          <w:tcPr>
            <w:tcW w:w="2122" w:type="dxa"/>
          </w:tcPr>
          <w:p w14:paraId="3D180279" w14:textId="784ECB91" w:rsidR="00493CA2" w:rsidRPr="00A03E6A" w:rsidRDefault="00493CA2" w:rsidP="00493CA2">
            <w:pPr>
              <w:jc w:val="center"/>
              <w:rPr>
                <w:rFonts w:ascii="Corbel" w:hAnsi="Corbel"/>
                <w:b/>
                <w:szCs w:val="24"/>
              </w:rPr>
            </w:pPr>
            <w:r w:rsidRPr="00A03E6A">
              <w:rPr>
                <w:rFonts w:ascii="Corbel" w:hAnsi="Corbel"/>
                <w:b/>
                <w:szCs w:val="24"/>
              </w:rPr>
              <w:t>Odborná prax a praxový supervízny seminár II.</w:t>
            </w:r>
          </w:p>
          <w:p w14:paraId="115A3CAC" w14:textId="77777777" w:rsidR="00A03E6A" w:rsidRDefault="00A03E6A" w:rsidP="00A03E6A">
            <w:pPr>
              <w:jc w:val="center"/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</w:pPr>
          </w:p>
          <w:p w14:paraId="0948FE8E" w14:textId="79D23C24" w:rsidR="00A03E6A" w:rsidRDefault="00A03E6A" w:rsidP="00A03E6A">
            <w:pPr>
              <w:jc w:val="center"/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</w:pPr>
            <w:r w:rsidRPr="00D53E12"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  <w:t>Administratíva</w:t>
            </w:r>
            <w:r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  <w:t xml:space="preserve"> v sociálnej práci</w:t>
            </w:r>
          </w:p>
          <w:p w14:paraId="73B81F37" w14:textId="77777777" w:rsidR="00D53E12" w:rsidRPr="00D53E12" w:rsidRDefault="00D53E12" w:rsidP="00493CA2">
            <w:pPr>
              <w:jc w:val="center"/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</w:pPr>
          </w:p>
          <w:p w14:paraId="4A220DA3" w14:textId="77777777" w:rsidR="00493CA2" w:rsidRPr="00D53E12" w:rsidRDefault="00493CA2" w:rsidP="00493CA2">
            <w:pPr>
              <w:jc w:val="center"/>
              <w:rPr>
                <w:rFonts w:ascii="Corbel" w:hAnsi="Corbel"/>
                <w:b/>
                <w:sz w:val="20"/>
              </w:rPr>
            </w:pPr>
            <w:r w:rsidRPr="00D53E12">
              <w:rPr>
                <w:rFonts w:ascii="Corbel" w:hAnsi="Corbel"/>
                <w:b/>
                <w:color w:val="4472C4" w:themeColor="accent1"/>
                <w:sz w:val="20"/>
              </w:rPr>
              <w:t>144 hodín výkon praxe</w:t>
            </w:r>
          </w:p>
        </w:tc>
        <w:tc>
          <w:tcPr>
            <w:tcW w:w="2835" w:type="dxa"/>
          </w:tcPr>
          <w:p w14:paraId="1771F318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  <w:p w14:paraId="0987A123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  <w:p w14:paraId="333D5EC8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  <w:p w14:paraId="5469F8CB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3969" w:type="dxa"/>
          </w:tcPr>
          <w:p w14:paraId="007A714C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  <w:p w14:paraId="74591326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  <w:p w14:paraId="18408EE5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  <w:p w14:paraId="7FB6B065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2126" w:type="dxa"/>
          </w:tcPr>
          <w:p w14:paraId="1E99FE4A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</w:tc>
      </w:tr>
      <w:tr w:rsidR="00D53E12" w:rsidRPr="003E6F36" w14:paraId="0E0EBFA1" w14:textId="77777777" w:rsidTr="00A03E6A">
        <w:trPr>
          <w:cantSplit/>
          <w:trHeight w:hRule="exact" w:val="2974"/>
        </w:trPr>
        <w:tc>
          <w:tcPr>
            <w:tcW w:w="2122" w:type="dxa"/>
          </w:tcPr>
          <w:p w14:paraId="4210842E" w14:textId="0A03107C" w:rsidR="00493CA2" w:rsidRPr="00493CA2" w:rsidRDefault="00493CA2" w:rsidP="00493CA2">
            <w:pPr>
              <w:jc w:val="center"/>
              <w:rPr>
                <w:rFonts w:ascii="Corbel" w:hAnsi="Corbel"/>
                <w:b/>
                <w:szCs w:val="24"/>
              </w:rPr>
            </w:pPr>
            <w:r w:rsidRPr="00493CA2">
              <w:rPr>
                <w:rFonts w:ascii="Corbel" w:hAnsi="Corbel"/>
                <w:b/>
                <w:szCs w:val="24"/>
              </w:rPr>
              <w:t>Odborná prax a praxový supervízny seminár III.</w:t>
            </w:r>
          </w:p>
          <w:p w14:paraId="0DA936D3" w14:textId="77777777" w:rsidR="00A03E6A" w:rsidRDefault="00A03E6A" w:rsidP="00D53E12">
            <w:pPr>
              <w:jc w:val="center"/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</w:pPr>
          </w:p>
          <w:p w14:paraId="2AAD4F9C" w14:textId="62FC8C8F" w:rsidR="00493CA2" w:rsidRDefault="00A03E6A" w:rsidP="00D53E12">
            <w:pPr>
              <w:jc w:val="center"/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</w:pPr>
            <w:r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  <w:t>Priama práca s klientom sociálnej práce</w:t>
            </w:r>
          </w:p>
          <w:p w14:paraId="043EFC27" w14:textId="77777777" w:rsidR="00D53E12" w:rsidRPr="00493CA2" w:rsidRDefault="00D53E12" w:rsidP="00493CA2">
            <w:pPr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</w:pPr>
          </w:p>
          <w:p w14:paraId="0EABBFBE" w14:textId="77777777" w:rsidR="00493CA2" w:rsidRPr="00D53E12" w:rsidRDefault="00493CA2" w:rsidP="00493CA2">
            <w:pPr>
              <w:jc w:val="center"/>
              <w:rPr>
                <w:rFonts w:ascii="Corbel" w:hAnsi="Corbel"/>
                <w:b/>
                <w:sz w:val="20"/>
              </w:rPr>
            </w:pPr>
            <w:r w:rsidRPr="00D53E12">
              <w:rPr>
                <w:rFonts w:ascii="Corbel" w:hAnsi="Corbel"/>
                <w:b/>
                <w:color w:val="4472C4" w:themeColor="accent1"/>
                <w:sz w:val="20"/>
              </w:rPr>
              <w:t>144 hodín výkon praxe</w:t>
            </w:r>
          </w:p>
        </w:tc>
        <w:tc>
          <w:tcPr>
            <w:tcW w:w="2835" w:type="dxa"/>
          </w:tcPr>
          <w:p w14:paraId="6DE78621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3969" w:type="dxa"/>
          </w:tcPr>
          <w:p w14:paraId="6611A356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2126" w:type="dxa"/>
          </w:tcPr>
          <w:p w14:paraId="4DB4041E" w14:textId="77777777" w:rsidR="00493CA2" w:rsidRPr="003E6F36" w:rsidRDefault="00493CA2" w:rsidP="00493CA2">
            <w:pPr>
              <w:jc w:val="both"/>
              <w:rPr>
                <w:rFonts w:ascii="Corbel" w:hAnsi="Corbel"/>
                <w:b/>
              </w:rPr>
            </w:pPr>
          </w:p>
        </w:tc>
      </w:tr>
    </w:tbl>
    <w:p w14:paraId="38F156F7" w14:textId="4A5D92D2" w:rsidR="00DC7EA9" w:rsidRPr="00CE383A" w:rsidRDefault="00DC7EA9" w:rsidP="00D53E12">
      <w:pPr>
        <w:pStyle w:val="Nadpis2"/>
        <w:jc w:val="center"/>
        <w:rPr>
          <w:rFonts w:ascii="Corbel" w:hAnsi="Corbel"/>
          <w:sz w:val="40"/>
          <w:szCs w:val="40"/>
        </w:rPr>
      </w:pPr>
      <w:r w:rsidRPr="00CE383A">
        <w:rPr>
          <w:rFonts w:ascii="Corbel" w:hAnsi="Corbel"/>
          <w:sz w:val="40"/>
          <w:szCs w:val="40"/>
        </w:rPr>
        <w:lastRenderedPageBreak/>
        <w:t>PORTFÓLIUM O</w:t>
      </w:r>
      <w:r w:rsidR="00CE383A">
        <w:rPr>
          <w:rFonts w:ascii="Corbel" w:hAnsi="Corbel"/>
          <w:sz w:val="40"/>
          <w:szCs w:val="40"/>
        </w:rPr>
        <w:t> </w:t>
      </w:r>
      <w:r w:rsidRPr="00CE383A">
        <w:rPr>
          <w:rFonts w:ascii="Corbel" w:hAnsi="Corbel"/>
          <w:sz w:val="40"/>
          <w:szCs w:val="40"/>
        </w:rPr>
        <w:t>ABSOLVOVANEJ</w:t>
      </w:r>
      <w:r w:rsidR="00CE383A">
        <w:rPr>
          <w:rFonts w:ascii="Corbel" w:hAnsi="Corbel"/>
          <w:sz w:val="40"/>
          <w:szCs w:val="40"/>
        </w:rPr>
        <w:t xml:space="preserve"> ODBORNEJ</w:t>
      </w:r>
      <w:r w:rsidRPr="00CE383A">
        <w:rPr>
          <w:rFonts w:ascii="Corbel" w:hAnsi="Corbel"/>
          <w:sz w:val="40"/>
          <w:szCs w:val="40"/>
        </w:rPr>
        <w:t xml:space="preserve"> PRAXI</w:t>
      </w:r>
    </w:p>
    <w:p w14:paraId="1DA2095D" w14:textId="77777777" w:rsidR="00DC7EA9" w:rsidRPr="003E6F36" w:rsidRDefault="00DC7EA9" w:rsidP="00DC7EA9">
      <w:pPr>
        <w:jc w:val="both"/>
        <w:rPr>
          <w:rFonts w:ascii="Corbel" w:hAnsi="Corbel"/>
          <w:b/>
          <w:sz w:val="32"/>
          <w:szCs w:val="32"/>
        </w:rPr>
      </w:pPr>
    </w:p>
    <w:p w14:paraId="6C4E0122" w14:textId="77777777" w:rsidR="00DC7EA9" w:rsidRDefault="00DC7EA9" w:rsidP="00DC7EA9">
      <w:pPr>
        <w:pStyle w:val="Zkladntext"/>
        <w:rPr>
          <w:rFonts w:ascii="Corbel" w:hAnsi="Corbel"/>
          <w:caps/>
          <w:sz w:val="32"/>
          <w:szCs w:val="32"/>
          <w:lang w:val="sk-SK"/>
        </w:rPr>
      </w:pPr>
      <w:r w:rsidRPr="003E6F36">
        <w:rPr>
          <w:rFonts w:ascii="Corbel" w:hAnsi="Corbel"/>
          <w:caps/>
          <w:sz w:val="32"/>
          <w:szCs w:val="32"/>
          <w:lang w:val="sk-SK"/>
        </w:rPr>
        <w:t xml:space="preserve">študijný odbor </w:t>
      </w:r>
      <w:r w:rsidRPr="00DC7EA9">
        <w:rPr>
          <w:rFonts w:ascii="Corbel" w:hAnsi="Corbel"/>
          <w:caps/>
          <w:color w:val="FF0000"/>
          <w:sz w:val="32"/>
          <w:szCs w:val="32"/>
          <w:lang w:val="sk-SK"/>
        </w:rPr>
        <w:t xml:space="preserve">sociálna práca </w:t>
      </w:r>
    </w:p>
    <w:p w14:paraId="078E7914" w14:textId="77777777" w:rsidR="00DC7EA9" w:rsidRDefault="00DC7EA9" w:rsidP="00DC7EA9">
      <w:pPr>
        <w:pStyle w:val="Zkladntext"/>
        <w:rPr>
          <w:rFonts w:ascii="Corbel" w:hAnsi="Corbel"/>
          <w:caps/>
          <w:sz w:val="32"/>
          <w:szCs w:val="32"/>
          <w:lang w:val="sk-SK"/>
        </w:rPr>
      </w:pPr>
      <w:r>
        <w:rPr>
          <w:rFonts w:ascii="Corbel" w:hAnsi="Corbel"/>
          <w:caps/>
          <w:sz w:val="32"/>
          <w:szCs w:val="32"/>
          <w:lang w:val="sk-SK"/>
        </w:rPr>
        <w:t>BakAlÁRSKY STUPEŇ ŠTÚDIA</w:t>
      </w:r>
    </w:p>
    <w:p w14:paraId="7FC7B453" w14:textId="5689C08B" w:rsidR="00DC7EA9" w:rsidRPr="00DC7EA9" w:rsidRDefault="00DC7EA9" w:rsidP="00DC7EA9">
      <w:pPr>
        <w:pStyle w:val="Zkladntext"/>
        <w:rPr>
          <w:rFonts w:ascii="Corbel" w:hAnsi="Corbel"/>
          <w:caps/>
          <w:color w:val="FF0000"/>
          <w:lang w:val="sk-SK"/>
        </w:rPr>
      </w:pPr>
      <w:r w:rsidRPr="00DC7EA9">
        <w:rPr>
          <w:rFonts w:ascii="Corbel" w:hAnsi="Corbel"/>
          <w:b w:val="0"/>
          <w:caps/>
          <w:color w:val="FF0000"/>
          <w:lang w:val="sk-SK"/>
        </w:rPr>
        <w:t xml:space="preserve">EXTERNÉ štúdium </w:t>
      </w:r>
    </w:p>
    <w:p w14:paraId="09ADE9AE" w14:textId="77777777" w:rsidR="00D53E12" w:rsidRPr="003E6F36" w:rsidRDefault="00D53E12" w:rsidP="00D53E12">
      <w:pPr>
        <w:jc w:val="both"/>
        <w:rPr>
          <w:rFonts w:ascii="Corbel" w:hAnsi="Corbel"/>
          <w:b/>
        </w:rPr>
      </w:pPr>
    </w:p>
    <w:p w14:paraId="6FEA7713" w14:textId="77777777" w:rsidR="00D53E12" w:rsidRPr="003E6F36" w:rsidRDefault="00D53E12" w:rsidP="00D53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b/>
          <w:sz w:val="26"/>
          <w:szCs w:val="26"/>
        </w:rPr>
      </w:pPr>
      <w:r w:rsidRPr="003E6F36">
        <w:rPr>
          <w:rFonts w:ascii="Corbel" w:hAnsi="Corbel"/>
          <w:b/>
          <w:sz w:val="26"/>
          <w:szCs w:val="26"/>
        </w:rPr>
        <w:t>Meno a priezvisko</w:t>
      </w:r>
    </w:p>
    <w:p w14:paraId="10E6FCF4" w14:textId="77777777" w:rsidR="00D53E12" w:rsidRPr="003E6F36" w:rsidRDefault="00D53E12" w:rsidP="00D53E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orbel" w:hAnsi="Corbel"/>
          <w:b/>
          <w:sz w:val="26"/>
          <w:szCs w:val="26"/>
        </w:rPr>
      </w:pPr>
      <w:r w:rsidRPr="003E6F36">
        <w:rPr>
          <w:rFonts w:ascii="Corbel" w:hAnsi="Corbel"/>
          <w:b/>
          <w:sz w:val="26"/>
          <w:szCs w:val="26"/>
        </w:rPr>
        <w:t>študenta/študentky:</w:t>
      </w:r>
    </w:p>
    <w:p w14:paraId="0882E998" w14:textId="77777777" w:rsidR="00D53E12" w:rsidRPr="003E6F36" w:rsidRDefault="00D53E12" w:rsidP="00D53E12">
      <w:pPr>
        <w:jc w:val="both"/>
        <w:rPr>
          <w:rFonts w:ascii="Corbel" w:hAnsi="Corbel"/>
          <w:b/>
        </w:rPr>
      </w:pPr>
    </w:p>
    <w:tbl>
      <w:tblPr>
        <w:tblpPr w:leftFromText="141" w:rightFromText="141" w:vertAnchor="text" w:horzAnchor="margin" w:tblpXSpec="center" w:tblpY="123"/>
        <w:tblW w:w="110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2"/>
        <w:gridCol w:w="2976"/>
        <w:gridCol w:w="3828"/>
        <w:gridCol w:w="2126"/>
      </w:tblGrid>
      <w:tr w:rsidR="00D53E12" w:rsidRPr="003E6F36" w14:paraId="31C61F0B" w14:textId="77777777" w:rsidTr="00A03E6A">
        <w:trPr>
          <w:cantSplit/>
          <w:trHeight w:hRule="exact" w:val="1543"/>
        </w:trPr>
        <w:tc>
          <w:tcPr>
            <w:tcW w:w="2122" w:type="dxa"/>
          </w:tcPr>
          <w:p w14:paraId="2148349A" w14:textId="77777777" w:rsidR="00D53E12" w:rsidRPr="00A03E6A" w:rsidRDefault="00D53E12" w:rsidP="002D6066">
            <w:pPr>
              <w:jc w:val="center"/>
              <w:rPr>
                <w:rFonts w:ascii="Corbel" w:hAnsi="Corbel"/>
                <w:b/>
                <w:szCs w:val="24"/>
              </w:rPr>
            </w:pPr>
          </w:p>
          <w:p w14:paraId="6A16BD40" w14:textId="77777777" w:rsidR="00D53E12" w:rsidRPr="00A03E6A" w:rsidRDefault="00D53E12" w:rsidP="002D6066">
            <w:pPr>
              <w:jc w:val="center"/>
              <w:rPr>
                <w:rFonts w:ascii="Corbel" w:hAnsi="Corbel"/>
                <w:b/>
                <w:szCs w:val="24"/>
              </w:rPr>
            </w:pPr>
            <w:r w:rsidRPr="00A03E6A">
              <w:rPr>
                <w:rFonts w:ascii="Corbel" w:hAnsi="Corbel"/>
                <w:b/>
                <w:szCs w:val="24"/>
              </w:rPr>
              <w:t>Typ odbornej praxe</w:t>
            </w:r>
          </w:p>
        </w:tc>
        <w:tc>
          <w:tcPr>
            <w:tcW w:w="2976" w:type="dxa"/>
          </w:tcPr>
          <w:p w14:paraId="05674121" w14:textId="77777777" w:rsidR="00D53E12" w:rsidRPr="00A03E6A" w:rsidRDefault="00D53E12" w:rsidP="002D6066">
            <w:pPr>
              <w:jc w:val="center"/>
              <w:rPr>
                <w:rFonts w:ascii="Corbel" w:hAnsi="Corbel"/>
                <w:b/>
                <w:szCs w:val="24"/>
              </w:rPr>
            </w:pPr>
          </w:p>
          <w:p w14:paraId="653A52A6" w14:textId="77777777" w:rsidR="00D53E12" w:rsidRPr="00A03E6A" w:rsidRDefault="00D53E12" w:rsidP="002D6066">
            <w:pPr>
              <w:jc w:val="center"/>
              <w:rPr>
                <w:rFonts w:ascii="Corbel" w:hAnsi="Corbel"/>
                <w:b/>
                <w:szCs w:val="24"/>
              </w:rPr>
            </w:pPr>
            <w:r w:rsidRPr="00A03E6A">
              <w:rPr>
                <w:rFonts w:ascii="Corbel" w:hAnsi="Corbel"/>
                <w:b/>
                <w:szCs w:val="24"/>
              </w:rPr>
              <w:t>Názov špecializovaného výučbového zariadenia (praxového pracoviska)</w:t>
            </w:r>
          </w:p>
        </w:tc>
        <w:tc>
          <w:tcPr>
            <w:tcW w:w="3828" w:type="dxa"/>
          </w:tcPr>
          <w:p w14:paraId="098184F9" w14:textId="77777777" w:rsidR="00D53E12" w:rsidRPr="00A03E6A" w:rsidRDefault="00D53E12" w:rsidP="002D6066">
            <w:pPr>
              <w:jc w:val="center"/>
              <w:rPr>
                <w:rFonts w:ascii="Corbel" w:hAnsi="Corbel"/>
                <w:b/>
                <w:bCs/>
                <w:szCs w:val="24"/>
              </w:rPr>
            </w:pPr>
          </w:p>
          <w:p w14:paraId="48D6EFB1" w14:textId="77777777" w:rsidR="00D53E12" w:rsidRPr="00A03E6A" w:rsidRDefault="00D53E12" w:rsidP="002D6066">
            <w:pPr>
              <w:jc w:val="center"/>
              <w:rPr>
                <w:rFonts w:ascii="Corbel" w:hAnsi="Corbel"/>
                <w:b/>
                <w:bCs/>
                <w:szCs w:val="24"/>
              </w:rPr>
            </w:pPr>
            <w:r w:rsidRPr="00A03E6A">
              <w:rPr>
                <w:rFonts w:ascii="Corbel" w:hAnsi="Corbel"/>
                <w:b/>
                <w:bCs/>
                <w:szCs w:val="24"/>
              </w:rPr>
              <w:t xml:space="preserve">Pečiatka praxového pracoviska </w:t>
            </w:r>
          </w:p>
          <w:p w14:paraId="78B62BB8" w14:textId="214DF2BF" w:rsidR="00D53E12" w:rsidRPr="00A03E6A" w:rsidRDefault="00D53E12" w:rsidP="002D6066">
            <w:pPr>
              <w:jc w:val="center"/>
              <w:rPr>
                <w:rFonts w:ascii="Corbel" w:hAnsi="Corbel"/>
                <w:b/>
                <w:bCs/>
                <w:szCs w:val="24"/>
              </w:rPr>
            </w:pPr>
            <w:r w:rsidRPr="00A03E6A">
              <w:rPr>
                <w:rFonts w:ascii="Corbel" w:hAnsi="Corbel"/>
                <w:b/>
                <w:bCs/>
                <w:szCs w:val="24"/>
              </w:rPr>
              <w:t xml:space="preserve">a podpis </w:t>
            </w:r>
            <w:r w:rsidR="00A03E6A">
              <w:rPr>
                <w:rFonts w:ascii="Corbel" w:hAnsi="Corbel"/>
                <w:b/>
                <w:bCs/>
                <w:szCs w:val="24"/>
              </w:rPr>
              <w:t>tútora</w:t>
            </w:r>
            <w:r w:rsidRPr="00A03E6A">
              <w:rPr>
                <w:rFonts w:ascii="Corbel" w:hAnsi="Corbel"/>
                <w:b/>
                <w:bCs/>
                <w:szCs w:val="24"/>
              </w:rPr>
              <w:t>/</w:t>
            </w:r>
            <w:r w:rsidR="00A03E6A">
              <w:rPr>
                <w:rFonts w:ascii="Corbel" w:hAnsi="Corbel"/>
                <w:b/>
                <w:bCs/>
                <w:szCs w:val="24"/>
              </w:rPr>
              <w:t xml:space="preserve">tútorky </w:t>
            </w:r>
            <w:r w:rsidRPr="00A03E6A">
              <w:rPr>
                <w:rFonts w:ascii="Corbel" w:hAnsi="Corbel"/>
                <w:b/>
                <w:bCs/>
                <w:szCs w:val="24"/>
              </w:rPr>
              <w:t>z praxového pracoviska</w:t>
            </w:r>
          </w:p>
          <w:p w14:paraId="7FB82A8D" w14:textId="77777777" w:rsidR="00D53E12" w:rsidRPr="00A03E6A" w:rsidRDefault="00D53E12" w:rsidP="002D6066">
            <w:pPr>
              <w:jc w:val="center"/>
              <w:rPr>
                <w:rFonts w:ascii="Corbel" w:hAnsi="Corbel"/>
                <w:b/>
                <w:szCs w:val="24"/>
              </w:rPr>
            </w:pPr>
          </w:p>
        </w:tc>
        <w:tc>
          <w:tcPr>
            <w:tcW w:w="2126" w:type="dxa"/>
          </w:tcPr>
          <w:p w14:paraId="5745550A" w14:textId="77777777" w:rsidR="00D53E12" w:rsidRPr="00A03E6A" w:rsidRDefault="00D53E12" w:rsidP="002D6066">
            <w:pPr>
              <w:jc w:val="center"/>
              <w:rPr>
                <w:rFonts w:ascii="Corbel" w:hAnsi="Corbel"/>
                <w:b/>
                <w:bCs/>
                <w:color w:val="FF0000"/>
                <w:szCs w:val="24"/>
              </w:rPr>
            </w:pPr>
          </w:p>
          <w:p w14:paraId="19DC372D" w14:textId="77777777" w:rsidR="00D53E12" w:rsidRPr="00A03E6A" w:rsidRDefault="00D53E12" w:rsidP="002D6066">
            <w:pPr>
              <w:jc w:val="center"/>
              <w:rPr>
                <w:rFonts w:ascii="Corbel" w:hAnsi="Corbel"/>
                <w:b/>
                <w:bCs/>
                <w:color w:val="FF0000"/>
                <w:szCs w:val="24"/>
              </w:rPr>
            </w:pPr>
            <w:r w:rsidRPr="00A03E6A">
              <w:rPr>
                <w:rFonts w:ascii="Corbel" w:hAnsi="Corbel"/>
                <w:b/>
                <w:bCs/>
                <w:color w:val="FF0000"/>
                <w:szCs w:val="24"/>
              </w:rPr>
              <w:t>Supervízie</w:t>
            </w:r>
          </w:p>
          <w:p w14:paraId="303D8B52" w14:textId="77777777" w:rsidR="00D53E12" w:rsidRPr="00A03E6A" w:rsidRDefault="00D53E12" w:rsidP="002D6066">
            <w:pPr>
              <w:jc w:val="center"/>
              <w:rPr>
                <w:rFonts w:ascii="Corbel" w:hAnsi="Corbel"/>
                <w:b/>
                <w:bCs/>
                <w:szCs w:val="24"/>
              </w:rPr>
            </w:pPr>
            <w:r w:rsidRPr="00A03E6A">
              <w:rPr>
                <w:rFonts w:ascii="Corbel" w:hAnsi="Corbel"/>
                <w:b/>
                <w:bCs/>
                <w:szCs w:val="24"/>
              </w:rPr>
              <w:t xml:space="preserve">(termíny a podpis supervízora </w:t>
            </w:r>
          </w:p>
          <w:p w14:paraId="441697B0" w14:textId="77777777" w:rsidR="00D53E12" w:rsidRPr="00A03E6A" w:rsidRDefault="00D53E12" w:rsidP="002D6066">
            <w:pPr>
              <w:jc w:val="center"/>
              <w:rPr>
                <w:rFonts w:ascii="Corbel" w:hAnsi="Corbel"/>
                <w:b/>
                <w:bCs/>
                <w:szCs w:val="24"/>
              </w:rPr>
            </w:pPr>
            <w:r w:rsidRPr="00A03E6A">
              <w:rPr>
                <w:rFonts w:ascii="Corbel" w:hAnsi="Corbel"/>
                <w:b/>
                <w:bCs/>
                <w:szCs w:val="24"/>
              </w:rPr>
              <w:t>z KSP PdF UK)</w:t>
            </w:r>
          </w:p>
        </w:tc>
      </w:tr>
      <w:tr w:rsidR="00D53E12" w:rsidRPr="003E6F36" w14:paraId="0AC30B56" w14:textId="77777777" w:rsidTr="00A03E6A">
        <w:trPr>
          <w:cantSplit/>
          <w:trHeight w:hRule="exact" w:val="2284"/>
        </w:trPr>
        <w:tc>
          <w:tcPr>
            <w:tcW w:w="2122" w:type="dxa"/>
          </w:tcPr>
          <w:p w14:paraId="5E008304" w14:textId="77777777" w:rsidR="00A03E6A" w:rsidRDefault="00D53E12" w:rsidP="002D6066">
            <w:pPr>
              <w:jc w:val="center"/>
              <w:rPr>
                <w:rFonts w:ascii="Corbel" w:hAnsi="Corbel"/>
                <w:b/>
                <w:i/>
                <w:iCs/>
                <w:sz w:val="20"/>
              </w:rPr>
            </w:pPr>
            <w:r w:rsidRPr="00A03E6A">
              <w:rPr>
                <w:rFonts w:ascii="Corbel" w:hAnsi="Corbel"/>
                <w:b/>
                <w:szCs w:val="24"/>
              </w:rPr>
              <w:t>Odborná prax a praxový supervízny seminár I.</w:t>
            </w:r>
            <w:r>
              <w:rPr>
                <w:rFonts w:ascii="Corbel" w:hAnsi="Corbel"/>
                <w:b/>
                <w:i/>
                <w:iCs/>
                <w:sz w:val="26"/>
              </w:rPr>
              <w:t xml:space="preserve"> </w:t>
            </w:r>
            <w:r>
              <w:rPr>
                <w:rFonts w:ascii="Corbel" w:hAnsi="Corbel"/>
                <w:b/>
                <w:i/>
                <w:iCs/>
                <w:sz w:val="20"/>
              </w:rPr>
              <w:t xml:space="preserve"> </w:t>
            </w:r>
          </w:p>
          <w:p w14:paraId="5B7821EA" w14:textId="77777777" w:rsidR="00A03E6A" w:rsidRDefault="00A03E6A" w:rsidP="002D6066">
            <w:pPr>
              <w:jc w:val="center"/>
              <w:rPr>
                <w:rFonts w:ascii="Corbel" w:hAnsi="Corbel"/>
                <w:b/>
                <w:i/>
                <w:iCs/>
                <w:color w:val="FF0000"/>
                <w:sz w:val="20"/>
              </w:rPr>
            </w:pPr>
          </w:p>
          <w:p w14:paraId="18A1B640" w14:textId="54AF12FC" w:rsidR="00D53E12" w:rsidRPr="00493CA2" w:rsidRDefault="00D53E12" w:rsidP="002D6066">
            <w:pPr>
              <w:jc w:val="center"/>
              <w:rPr>
                <w:rFonts w:ascii="Corbel" w:hAnsi="Corbel"/>
                <w:b/>
                <w:sz w:val="26"/>
                <w:szCs w:val="26"/>
              </w:rPr>
            </w:pPr>
            <w:r w:rsidRPr="00493CA2"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  <w:t>Zážitková prax</w:t>
            </w:r>
          </w:p>
          <w:p w14:paraId="0ED97325" w14:textId="77777777" w:rsidR="00D53E12" w:rsidRDefault="00D53E12" w:rsidP="002D6066">
            <w:pPr>
              <w:jc w:val="center"/>
              <w:rPr>
                <w:rFonts w:ascii="Corbel" w:hAnsi="Corbel"/>
                <w:b/>
                <w:sz w:val="20"/>
              </w:rPr>
            </w:pPr>
          </w:p>
          <w:p w14:paraId="47230744" w14:textId="780DE3D6" w:rsidR="00D53E12" w:rsidRPr="00D53E12" w:rsidRDefault="00A03E6A" w:rsidP="002D6066">
            <w:pPr>
              <w:jc w:val="center"/>
              <w:rPr>
                <w:rFonts w:ascii="Corbel" w:hAnsi="Corbel"/>
                <w:b/>
                <w:sz w:val="20"/>
              </w:rPr>
            </w:pPr>
            <w:r>
              <w:rPr>
                <w:rFonts w:ascii="Corbel" w:hAnsi="Corbel"/>
                <w:b/>
                <w:color w:val="4472C4" w:themeColor="accent1"/>
                <w:sz w:val="20"/>
              </w:rPr>
              <w:t xml:space="preserve">36 </w:t>
            </w:r>
            <w:r w:rsidR="00D53E12" w:rsidRPr="00D53E12">
              <w:rPr>
                <w:rFonts w:ascii="Corbel" w:hAnsi="Corbel"/>
                <w:b/>
                <w:color w:val="4472C4" w:themeColor="accent1"/>
                <w:sz w:val="20"/>
              </w:rPr>
              <w:t xml:space="preserve"> hodín výkon praxe</w:t>
            </w:r>
          </w:p>
        </w:tc>
        <w:tc>
          <w:tcPr>
            <w:tcW w:w="2976" w:type="dxa"/>
          </w:tcPr>
          <w:p w14:paraId="25DA97B8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  <w:p w14:paraId="4DFB236B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  <w:p w14:paraId="368A94D7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  <w:p w14:paraId="7D7CD531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3828" w:type="dxa"/>
          </w:tcPr>
          <w:p w14:paraId="390BB7E1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  <w:p w14:paraId="119A0EFA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  <w:p w14:paraId="5E3D574C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  <w:p w14:paraId="724AED93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2126" w:type="dxa"/>
          </w:tcPr>
          <w:p w14:paraId="3F8920FB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</w:tc>
      </w:tr>
      <w:tr w:rsidR="00D53E12" w:rsidRPr="003E6F36" w14:paraId="77F3A2CC" w14:textId="77777777" w:rsidTr="00A03E6A">
        <w:trPr>
          <w:cantSplit/>
          <w:trHeight w:hRule="exact" w:val="2565"/>
        </w:trPr>
        <w:tc>
          <w:tcPr>
            <w:tcW w:w="2122" w:type="dxa"/>
          </w:tcPr>
          <w:p w14:paraId="7796A706" w14:textId="77777777" w:rsidR="00D53E12" w:rsidRPr="00A03E6A" w:rsidRDefault="00D53E12" w:rsidP="002D6066">
            <w:pPr>
              <w:jc w:val="center"/>
              <w:rPr>
                <w:rFonts w:ascii="Corbel" w:hAnsi="Corbel"/>
                <w:b/>
                <w:szCs w:val="24"/>
              </w:rPr>
            </w:pPr>
            <w:r w:rsidRPr="00A03E6A">
              <w:rPr>
                <w:rFonts w:ascii="Corbel" w:hAnsi="Corbel"/>
                <w:b/>
                <w:szCs w:val="24"/>
              </w:rPr>
              <w:t>Odborná prax a praxový supervízny seminár II.</w:t>
            </w:r>
          </w:p>
          <w:p w14:paraId="11C48A86" w14:textId="77777777" w:rsidR="00A03E6A" w:rsidRDefault="00A03E6A" w:rsidP="00C941D8">
            <w:pPr>
              <w:jc w:val="center"/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</w:pPr>
          </w:p>
          <w:p w14:paraId="356A7F29" w14:textId="13FAA625" w:rsidR="00D53E12" w:rsidRDefault="00D53E12" w:rsidP="00C941D8">
            <w:pPr>
              <w:jc w:val="center"/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</w:pPr>
            <w:r w:rsidRPr="00D53E12"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  <w:t>Administratíva</w:t>
            </w:r>
            <w:r w:rsidR="00A03E6A"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  <w:t xml:space="preserve"> v sociálnej práci</w:t>
            </w:r>
          </w:p>
          <w:p w14:paraId="19164BCA" w14:textId="77777777" w:rsidR="00C941D8" w:rsidRPr="00D53E12" w:rsidRDefault="00C941D8" w:rsidP="00C941D8">
            <w:pPr>
              <w:jc w:val="center"/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</w:pPr>
          </w:p>
          <w:p w14:paraId="519D26E7" w14:textId="35603DC4" w:rsidR="00D53E12" w:rsidRPr="00D53E12" w:rsidRDefault="00D53E12" w:rsidP="002D6066">
            <w:pPr>
              <w:jc w:val="center"/>
              <w:rPr>
                <w:rFonts w:ascii="Corbel" w:hAnsi="Corbel"/>
                <w:b/>
                <w:sz w:val="20"/>
              </w:rPr>
            </w:pPr>
            <w:r>
              <w:rPr>
                <w:rFonts w:ascii="Corbel" w:hAnsi="Corbel"/>
                <w:b/>
                <w:color w:val="4472C4" w:themeColor="accent1"/>
                <w:sz w:val="20"/>
              </w:rPr>
              <w:t>77</w:t>
            </w:r>
            <w:r w:rsidRPr="00D53E12">
              <w:rPr>
                <w:rFonts w:ascii="Corbel" w:hAnsi="Corbel"/>
                <w:b/>
                <w:color w:val="4472C4" w:themeColor="accent1"/>
                <w:sz w:val="20"/>
              </w:rPr>
              <w:t xml:space="preserve"> hodín výkon praxe</w:t>
            </w:r>
          </w:p>
        </w:tc>
        <w:tc>
          <w:tcPr>
            <w:tcW w:w="2976" w:type="dxa"/>
          </w:tcPr>
          <w:p w14:paraId="14EA520C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  <w:p w14:paraId="7C5A5FF0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  <w:p w14:paraId="321F6244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  <w:p w14:paraId="790989B7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3828" w:type="dxa"/>
          </w:tcPr>
          <w:p w14:paraId="7DF52877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  <w:p w14:paraId="411E4827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  <w:p w14:paraId="41C2E1CD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  <w:p w14:paraId="6C5D42F2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2126" w:type="dxa"/>
          </w:tcPr>
          <w:p w14:paraId="50DE3713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</w:tc>
      </w:tr>
      <w:tr w:rsidR="00D53E12" w:rsidRPr="003E6F36" w14:paraId="0F925D0B" w14:textId="77777777" w:rsidTr="00A03E6A">
        <w:trPr>
          <w:cantSplit/>
          <w:trHeight w:hRule="exact" w:val="2844"/>
        </w:trPr>
        <w:tc>
          <w:tcPr>
            <w:tcW w:w="2122" w:type="dxa"/>
          </w:tcPr>
          <w:p w14:paraId="58B97693" w14:textId="031DCE49" w:rsidR="00D53E12" w:rsidRPr="00A03E6A" w:rsidRDefault="00D53E12" w:rsidP="00A03E6A">
            <w:pPr>
              <w:jc w:val="center"/>
              <w:rPr>
                <w:rFonts w:ascii="Corbel" w:hAnsi="Corbel"/>
                <w:b/>
                <w:szCs w:val="24"/>
              </w:rPr>
            </w:pPr>
            <w:r w:rsidRPr="00A03E6A">
              <w:rPr>
                <w:rFonts w:ascii="Corbel" w:hAnsi="Corbel"/>
                <w:b/>
                <w:szCs w:val="24"/>
              </w:rPr>
              <w:t>Odborná prax a praxový supervízny seminár III.</w:t>
            </w:r>
          </w:p>
          <w:p w14:paraId="56B873E2" w14:textId="77777777" w:rsidR="00A03E6A" w:rsidRDefault="00A03E6A" w:rsidP="00A03E6A">
            <w:pPr>
              <w:jc w:val="center"/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</w:pPr>
          </w:p>
          <w:p w14:paraId="47C052B5" w14:textId="3C02E92F" w:rsidR="00D53E12" w:rsidRDefault="00A03E6A" w:rsidP="00A03E6A">
            <w:pPr>
              <w:jc w:val="center"/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</w:pPr>
            <w:r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  <w:t>Priama práca s klientom sociálnej práce</w:t>
            </w:r>
          </w:p>
          <w:p w14:paraId="3831C4F1" w14:textId="77777777" w:rsidR="00D53E12" w:rsidRPr="00493CA2" w:rsidRDefault="00D53E12" w:rsidP="002D6066">
            <w:pPr>
              <w:rPr>
                <w:rFonts w:ascii="Corbel" w:hAnsi="Corbel"/>
                <w:b/>
                <w:i/>
                <w:iCs/>
                <w:color w:val="FF0000"/>
                <w:sz w:val="22"/>
                <w:szCs w:val="22"/>
              </w:rPr>
            </w:pPr>
          </w:p>
          <w:p w14:paraId="685D2D90" w14:textId="523BAD82" w:rsidR="00D53E12" w:rsidRPr="00D53E12" w:rsidRDefault="00D53E12" w:rsidP="002D6066">
            <w:pPr>
              <w:jc w:val="center"/>
              <w:rPr>
                <w:rFonts w:ascii="Corbel" w:hAnsi="Corbel"/>
                <w:b/>
                <w:sz w:val="20"/>
              </w:rPr>
            </w:pPr>
            <w:r>
              <w:rPr>
                <w:rFonts w:ascii="Corbel" w:hAnsi="Corbel"/>
                <w:b/>
                <w:color w:val="4472C4" w:themeColor="accent1"/>
                <w:sz w:val="20"/>
              </w:rPr>
              <w:t>77</w:t>
            </w:r>
            <w:r w:rsidRPr="00D53E12">
              <w:rPr>
                <w:rFonts w:ascii="Corbel" w:hAnsi="Corbel"/>
                <w:b/>
                <w:color w:val="4472C4" w:themeColor="accent1"/>
                <w:sz w:val="20"/>
              </w:rPr>
              <w:t xml:space="preserve"> hodín výkon praxe</w:t>
            </w:r>
          </w:p>
        </w:tc>
        <w:tc>
          <w:tcPr>
            <w:tcW w:w="2976" w:type="dxa"/>
          </w:tcPr>
          <w:p w14:paraId="59A9C940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3828" w:type="dxa"/>
          </w:tcPr>
          <w:p w14:paraId="619A7138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</w:tc>
        <w:tc>
          <w:tcPr>
            <w:tcW w:w="2126" w:type="dxa"/>
          </w:tcPr>
          <w:p w14:paraId="7CF64A6E" w14:textId="77777777" w:rsidR="00D53E12" w:rsidRPr="003E6F36" w:rsidRDefault="00D53E12" w:rsidP="002D6066">
            <w:pPr>
              <w:jc w:val="both"/>
              <w:rPr>
                <w:rFonts w:ascii="Corbel" w:hAnsi="Corbel"/>
                <w:b/>
              </w:rPr>
            </w:pPr>
          </w:p>
        </w:tc>
      </w:tr>
    </w:tbl>
    <w:p w14:paraId="1B1E7947" w14:textId="77777777" w:rsidR="00C941D8" w:rsidRPr="003E6F36" w:rsidRDefault="00C941D8" w:rsidP="00C941D8">
      <w:pPr>
        <w:rPr>
          <w:sz w:val="22"/>
          <w:szCs w:val="22"/>
        </w:rPr>
      </w:pPr>
    </w:p>
    <w:sectPr w:rsidR="00C941D8" w:rsidRPr="003E6F36" w:rsidSect="003E6F36">
      <w:headerReference w:type="default" r:id="rId11"/>
      <w:footerReference w:type="default" r:id="rId12"/>
      <w:pgSz w:w="11906" w:h="16838"/>
      <w:pgMar w:top="1440" w:right="1440" w:bottom="1440" w:left="1440" w:header="680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867551" w14:textId="77777777" w:rsidR="000B654E" w:rsidRDefault="000B654E" w:rsidP="00AA3035">
      <w:r>
        <w:separator/>
      </w:r>
    </w:p>
  </w:endnote>
  <w:endnote w:type="continuationSeparator" w:id="0">
    <w:p w14:paraId="5441C42E" w14:textId="77777777" w:rsidR="000B654E" w:rsidRDefault="000B654E" w:rsidP="00AA30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4B5AB" w14:textId="77777777" w:rsidR="00A1284C" w:rsidRDefault="00A1284C" w:rsidP="00450555">
    <w:pPr>
      <w:spacing w:line="276" w:lineRule="auto"/>
    </w:pPr>
  </w:p>
  <w:tbl>
    <w:tblPr>
      <w:tblStyle w:val="Mriekatabuky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260"/>
      <w:gridCol w:w="2845"/>
      <w:gridCol w:w="2921"/>
    </w:tblGrid>
    <w:tr w:rsidR="00765F93" w:rsidRPr="00AA3035" w14:paraId="0CD70BDA" w14:textId="77777777" w:rsidTr="002C5E66">
      <w:trPr>
        <w:trHeight w:val="567"/>
      </w:trPr>
      <w:tc>
        <w:tcPr>
          <w:tcW w:w="3260" w:type="dxa"/>
          <w:shd w:val="clear" w:color="auto" w:fill="auto"/>
          <w:vAlign w:val="center"/>
        </w:tcPr>
        <w:p w14:paraId="5B7A66FC" w14:textId="63F202F3" w:rsidR="00765F93" w:rsidRPr="006C7C57" w:rsidRDefault="00765F93" w:rsidP="003E6F36">
          <w:pPr>
            <w:spacing w:line="276" w:lineRule="auto"/>
            <w:rPr>
              <w:rFonts w:cs="Times New Roman (Body CS)"/>
              <w14:ligatures w14:val="standard"/>
            </w:rPr>
          </w:pPr>
        </w:p>
      </w:tc>
      <w:tc>
        <w:tcPr>
          <w:tcW w:w="2845" w:type="dxa"/>
          <w:shd w:val="clear" w:color="auto" w:fill="auto"/>
          <w:vAlign w:val="center"/>
        </w:tcPr>
        <w:p w14:paraId="01CDB581" w14:textId="77777777" w:rsidR="00765F93" w:rsidRPr="00AA3035" w:rsidRDefault="00765F93" w:rsidP="00765F93">
          <w:pPr>
            <w:tabs>
              <w:tab w:val="center" w:pos="1742"/>
            </w:tabs>
            <w:spacing w:line="276" w:lineRule="auto"/>
            <w:jc w:val="center"/>
            <w:rPr>
              <w:rFonts w:ascii="Corbel" w:hAnsi="Corbel"/>
            </w:rPr>
          </w:pPr>
          <w:r w:rsidRPr="00AA3035">
            <w:rPr>
              <w:rFonts w:ascii="Corbel" w:hAnsi="Corbel"/>
              <w:noProof/>
            </w:rPr>
            <w:drawing>
              <wp:inline distT="0" distB="0" distL="0" distR="0" wp14:anchorId="155FD802" wp14:editId="18EE7C40">
                <wp:extent cx="540000" cy="540000"/>
                <wp:effectExtent l="0" t="0" r="6350" b="6350"/>
                <wp:docPr id="912510092" name="Picture 4" descr="Shape&#10;&#10;Description automatically generated with low confidenc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4" descr="Shape&#10;&#10;Description automatically generated with low confidenc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21" w:type="dxa"/>
          <w:shd w:val="clear" w:color="auto" w:fill="auto"/>
          <w:vAlign w:val="center"/>
        </w:tcPr>
        <w:p w14:paraId="4BB8D52D" w14:textId="77777777" w:rsidR="00765F93" w:rsidRPr="006C7C57" w:rsidRDefault="00765F93" w:rsidP="005E3A72">
          <w:pPr>
            <w:pStyle w:val="Patkavpravo"/>
          </w:pPr>
          <w:r w:rsidRPr="006C7C57">
            <w:t>www.uniba.sk</w:t>
          </w:r>
        </w:p>
      </w:tc>
    </w:tr>
  </w:tbl>
  <w:p w14:paraId="30EE4EE9" w14:textId="77777777" w:rsidR="00A1284C" w:rsidRPr="00AA3035" w:rsidRDefault="00A1284C" w:rsidP="00450555">
    <w:pPr>
      <w:spacing w:line="276" w:lineRule="auto"/>
      <w:rPr>
        <w:rFonts w:ascii="Corbel" w:hAnsi="Corbe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AE0F9A" w14:textId="77777777" w:rsidR="000B654E" w:rsidRDefault="000B654E" w:rsidP="00AA3035">
      <w:r>
        <w:separator/>
      </w:r>
    </w:p>
  </w:footnote>
  <w:footnote w:type="continuationSeparator" w:id="0">
    <w:p w14:paraId="6D59F0C3" w14:textId="77777777" w:rsidR="000B654E" w:rsidRDefault="000B654E" w:rsidP="00AA30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riekatabuky"/>
      <w:tblW w:w="526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42" w:type="dxa"/>
        <w:right w:w="0" w:type="dxa"/>
      </w:tblCellMar>
      <w:tblLook w:val="04A0" w:firstRow="1" w:lastRow="0" w:firstColumn="1" w:lastColumn="0" w:noHBand="0" w:noVBand="1"/>
    </w:tblPr>
    <w:tblGrid>
      <w:gridCol w:w="994"/>
      <w:gridCol w:w="3120"/>
      <w:gridCol w:w="2264"/>
      <w:gridCol w:w="3119"/>
    </w:tblGrid>
    <w:tr w:rsidR="00D73373" w14:paraId="72ECCBE5" w14:textId="77777777" w:rsidTr="002C5E66">
      <w:trPr>
        <w:trHeight w:val="428"/>
      </w:trPr>
      <w:tc>
        <w:tcPr>
          <w:tcW w:w="523" w:type="pct"/>
          <w:shd w:val="clear" w:color="auto" w:fill="auto"/>
        </w:tcPr>
        <w:p w14:paraId="781F6304" w14:textId="77777777" w:rsidR="00D73373" w:rsidRPr="00A84B5A" w:rsidRDefault="001D4493" w:rsidP="00D73373">
          <w:pPr>
            <w:tabs>
              <w:tab w:val="left" w:pos="1848"/>
            </w:tabs>
            <w:ind w:left="-142" w:right="-133"/>
            <w:rPr>
              <w:rFonts w:ascii="Corbel" w:hAnsi="Corbel"/>
              <w:color w:val="000000" w:themeColor="text1"/>
            </w:rPr>
          </w:pPr>
          <w:r w:rsidRPr="0035489D">
            <w:rPr>
              <w:rFonts w:ascii="Corbel" w:hAnsi="Corbel"/>
              <w:noProof/>
              <w:color w:val="000000" w:themeColor="text1"/>
            </w:rPr>
            <w:drawing>
              <wp:inline distT="0" distB="0" distL="0" distR="0" wp14:anchorId="0B55DEAB" wp14:editId="784BF76C">
                <wp:extent cx="612000" cy="612000"/>
                <wp:effectExtent l="0" t="0" r="0" b="0"/>
                <wp:docPr id="180785284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42" w:type="pct"/>
          <w:tcBorders>
            <w:right w:val="single" w:sz="6" w:space="0" w:color="auto"/>
          </w:tcBorders>
          <w:shd w:val="clear" w:color="auto" w:fill="auto"/>
        </w:tcPr>
        <w:p w14:paraId="67267681" w14:textId="77777777" w:rsidR="00D73373" w:rsidRPr="0083444C" w:rsidRDefault="003F572D" w:rsidP="003F572D">
          <w:pPr>
            <w:spacing w:before="60" w:line="276" w:lineRule="auto"/>
            <w:ind w:left="3" w:right="283" w:hanging="3"/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</w:pP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Univerzita Komenského v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 </w:t>
          </w:r>
          <w:r w:rsidRPr="006C7C57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t>Bratislave</w:t>
          </w:r>
          <w:r w:rsidR="0050684C">
            <w:rPr>
              <w:rFonts w:ascii="Corbel" w:hAnsi="Corbel" w:cs="Segoe UI"/>
              <w:color w:val="000000" w:themeColor="text1"/>
              <w:sz w:val="18"/>
              <w:szCs w:val="18"/>
              <w:shd w:val="clear" w:color="auto" w:fill="FFFFFF"/>
            </w:rPr>
            <w:br/>
          </w:r>
          <w:r w:rsidR="001D4493" w:rsidRPr="001D4493">
            <w:rPr>
              <w:rFonts w:ascii="Corbel" w:hAnsi="Corbel"/>
              <w:sz w:val="18"/>
              <w:szCs w:val="18"/>
              <w:lang w:eastAsia="en-GB"/>
            </w:rPr>
            <w:t>Pedagogická fakulta</w:t>
          </w:r>
        </w:p>
      </w:tc>
      <w:tc>
        <w:tcPr>
          <w:tcW w:w="1192" w:type="pct"/>
          <w:tcBorders>
            <w:left w:val="single" w:sz="6" w:space="0" w:color="auto"/>
            <w:right w:val="single" w:sz="6" w:space="0" w:color="auto"/>
          </w:tcBorders>
        </w:tcPr>
        <w:p w14:paraId="499D1BFD" w14:textId="77777777" w:rsidR="00D73373" w:rsidRPr="009C3CBA" w:rsidRDefault="001D4493" w:rsidP="00A26412">
          <w:pPr>
            <w:pStyle w:val="Hlavickaadresa"/>
          </w:pPr>
          <w:r w:rsidRPr="001D4493">
            <w:t>Račianska 59</w:t>
          </w:r>
          <w:r w:rsidRPr="001D4493">
            <w:br/>
            <w:t>813 34  Bratislava</w:t>
          </w:r>
        </w:p>
      </w:tc>
      <w:tc>
        <w:tcPr>
          <w:tcW w:w="1642" w:type="pct"/>
          <w:tcBorders>
            <w:left w:val="single" w:sz="6" w:space="0" w:color="auto"/>
          </w:tcBorders>
        </w:tcPr>
        <w:p w14:paraId="22AF4F3C" w14:textId="77777777" w:rsidR="00D73373" w:rsidRDefault="006E1B9E" w:rsidP="005E3A72">
          <w:pPr>
            <w:pStyle w:val="HlavickaODD"/>
          </w:pPr>
          <w:r>
            <w:t>Katedra sociálnej práce</w:t>
          </w:r>
        </w:p>
        <w:p w14:paraId="2B478CAE" w14:textId="170864C6" w:rsidR="006E1B9E" w:rsidRPr="001A2E90" w:rsidRDefault="006E1B9E" w:rsidP="005E3A72">
          <w:pPr>
            <w:pStyle w:val="HlavickaODD"/>
          </w:pPr>
          <w:r>
            <w:t>Šoltésovej 4, 811 08 Bratislava</w:t>
          </w:r>
        </w:p>
      </w:tc>
    </w:tr>
  </w:tbl>
  <w:p w14:paraId="0157047C" w14:textId="77777777" w:rsidR="00A1284C" w:rsidRDefault="00A128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6B300A"/>
    <w:multiLevelType w:val="hybridMultilevel"/>
    <w:tmpl w:val="2E0CFEBC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EF194D"/>
    <w:multiLevelType w:val="multilevel"/>
    <w:tmpl w:val="C28877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047141117">
    <w:abstractNumId w:val="1"/>
  </w:num>
  <w:num w:numId="2" w16cid:durableId="1672951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B9E"/>
    <w:rsid w:val="000025C6"/>
    <w:rsid w:val="000078EE"/>
    <w:rsid w:val="00014580"/>
    <w:rsid w:val="000228D7"/>
    <w:rsid w:val="00023033"/>
    <w:rsid w:val="00080B78"/>
    <w:rsid w:val="00086875"/>
    <w:rsid w:val="000B654E"/>
    <w:rsid w:val="00101DFA"/>
    <w:rsid w:val="00160680"/>
    <w:rsid w:val="0016274D"/>
    <w:rsid w:val="001752C8"/>
    <w:rsid w:val="001A2E90"/>
    <w:rsid w:val="001A38B9"/>
    <w:rsid w:val="001C30C1"/>
    <w:rsid w:val="001D4493"/>
    <w:rsid w:val="00222B53"/>
    <w:rsid w:val="00275F14"/>
    <w:rsid w:val="00276AC9"/>
    <w:rsid w:val="002A0A49"/>
    <w:rsid w:val="002D49D9"/>
    <w:rsid w:val="003233F8"/>
    <w:rsid w:val="00335397"/>
    <w:rsid w:val="00344290"/>
    <w:rsid w:val="0035489D"/>
    <w:rsid w:val="00354DB3"/>
    <w:rsid w:val="00356F7A"/>
    <w:rsid w:val="0036298F"/>
    <w:rsid w:val="00382A21"/>
    <w:rsid w:val="00385DFF"/>
    <w:rsid w:val="003B3AA8"/>
    <w:rsid w:val="003D1294"/>
    <w:rsid w:val="003E6F36"/>
    <w:rsid w:val="003F0596"/>
    <w:rsid w:val="003F572D"/>
    <w:rsid w:val="00446EC1"/>
    <w:rsid w:val="00450555"/>
    <w:rsid w:val="00463338"/>
    <w:rsid w:val="00493CA2"/>
    <w:rsid w:val="004C6140"/>
    <w:rsid w:val="004C618E"/>
    <w:rsid w:val="00500F0A"/>
    <w:rsid w:val="00504A27"/>
    <w:rsid w:val="0050684C"/>
    <w:rsid w:val="005075CC"/>
    <w:rsid w:val="0052046D"/>
    <w:rsid w:val="005320E3"/>
    <w:rsid w:val="00556FAD"/>
    <w:rsid w:val="005903F9"/>
    <w:rsid w:val="005E3A72"/>
    <w:rsid w:val="005F2D3B"/>
    <w:rsid w:val="005F3D08"/>
    <w:rsid w:val="0069224B"/>
    <w:rsid w:val="006923BD"/>
    <w:rsid w:val="006C7C57"/>
    <w:rsid w:val="006E1B9E"/>
    <w:rsid w:val="006E5CDE"/>
    <w:rsid w:val="007427C5"/>
    <w:rsid w:val="0075162F"/>
    <w:rsid w:val="00765529"/>
    <w:rsid w:val="00765F93"/>
    <w:rsid w:val="00770C34"/>
    <w:rsid w:val="0077479B"/>
    <w:rsid w:val="00777DF3"/>
    <w:rsid w:val="007B197B"/>
    <w:rsid w:val="007B6FDD"/>
    <w:rsid w:val="007D5C6A"/>
    <w:rsid w:val="007E51DC"/>
    <w:rsid w:val="007F0CA5"/>
    <w:rsid w:val="0083342B"/>
    <w:rsid w:val="00833F55"/>
    <w:rsid w:val="0083444C"/>
    <w:rsid w:val="0083492B"/>
    <w:rsid w:val="00841201"/>
    <w:rsid w:val="00844379"/>
    <w:rsid w:val="008614AF"/>
    <w:rsid w:val="00884E54"/>
    <w:rsid w:val="008B00AF"/>
    <w:rsid w:val="008C791D"/>
    <w:rsid w:val="00924C84"/>
    <w:rsid w:val="00932124"/>
    <w:rsid w:val="00933048"/>
    <w:rsid w:val="00981AB3"/>
    <w:rsid w:val="00991C80"/>
    <w:rsid w:val="00992279"/>
    <w:rsid w:val="009A1319"/>
    <w:rsid w:val="009A6808"/>
    <w:rsid w:val="009C5A16"/>
    <w:rsid w:val="009E011D"/>
    <w:rsid w:val="009E07D0"/>
    <w:rsid w:val="00A03E6A"/>
    <w:rsid w:val="00A0574E"/>
    <w:rsid w:val="00A1284C"/>
    <w:rsid w:val="00A26412"/>
    <w:rsid w:val="00A63F46"/>
    <w:rsid w:val="00A84B5A"/>
    <w:rsid w:val="00A86023"/>
    <w:rsid w:val="00AA1F3B"/>
    <w:rsid w:val="00AA3035"/>
    <w:rsid w:val="00AB520F"/>
    <w:rsid w:val="00AB5280"/>
    <w:rsid w:val="00AD78E4"/>
    <w:rsid w:val="00B60BCD"/>
    <w:rsid w:val="00BD1838"/>
    <w:rsid w:val="00C03C5C"/>
    <w:rsid w:val="00C10E98"/>
    <w:rsid w:val="00C14A5C"/>
    <w:rsid w:val="00C20CFC"/>
    <w:rsid w:val="00C31486"/>
    <w:rsid w:val="00C64157"/>
    <w:rsid w:val="00C77894"/>
    <w:rsid w:val="00C77D63"/>
    <w:rsid w:val="00C941D8"/>
    <w:rsid w:val="00CA09F1"/>
    <w:rsid w:val="00CA324F"/>
    <w:rsid w:val="00CB68E2"/>
    <w:rsid w:val="00CD1FDA"/>
    <w:rsid w:val="00CE383A"/>
    <w:rsid w:val="00CF24E0"/>
    <w:rsid w:val="00D212F4"/>
    <w:rsid w:val="00D24176"/>
    <w:rsid w:val="00D34854"/>
    <w:rsid w:val="00D53E12"/>
    <w:rsid w:val="00D73373"/>
    <w:rsid w:val="00D759F9"/>
    <w:rsid w:val="00D86E40"/>
    <w:rsid w:val="00DC0F9A"/>
    <w:rsid w:val="00DC7EA9"/>
    <w:rsid w:val="00DF1CDC"/>
    <w:rsid w:val="00DF2FB5"/>
    <w:rsid w:val="00E15D12"/>
    <w:rsid w:val="00E40ED1"/>
    <w:rsid w:val="00E63BB0"/>
    <w:rsid w:val="00E777DA"/>
    <w:rsid w:val="00E94F5A"/>
    <w:rsid w:val="00EE55A1"/>
    <w:rsid w:val="00F563CE"/>
    <w:rsid w:val="00F73C32"/>
    <w:rsid w:val="00F843A8"/>
    <w:rsid w:val="00FB249C"/>
    <w:rsid w:val="00FB580E"/>
    <w:rsid w:val="00FD17CF"/>
    <w:rsid w:val="00FF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75A7CC"/>
  <w15:chartTrackingRefBased/>
  <w15:docId w15:val="{F237DA5F-3786-42F8-A937-5BA82FE1C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CA324F"/>
    <w:rPr>
      <w:rFonts w:ascii="Times New Roman" w:eastAsia="Times New Roman" w:hAnsi="Times New Roman" w:cs="Times New Roman"/>
      <w:szCs w:val="20"/>
    </w:rPr>
  </w:style>
  <w:style w:type="paragraph" w:styleId="Nadpis1">
    <w:name w:val="heading 1"/>
    <w:basedOn w:val="Normlny"/>
    <w:next w:val="Normlny"/>
    <w:link w:val="Nadpis1Char"/>
    <w:uiPriority w:val="9"/>
    <w:qFormat/>
    <w:rsid w:val="00C10E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3E6F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numbering" w:customStyle="1" w:styleId="PremedixBullet">
    <w:name w:val="Premedix Bullet"/>
    <w:basedOn w:val="Bezzoznamu"/>
    <w:uiPriority w:val="99"/>
    <w:rsid w:val="003F0596"/>
  </w:style>
  <w:style w:type="paragraph" w:customStyle="1" w:styleId="Adresa">
    <w:name w:val="Adresa"/>
    <w:basedOn w:val="Normlny"/>
    <w:qFormat/>
    <w:rsid w:val="00F843A8"/>
    <w:pPr>
      <w:spacing w:before="600"/>
      <w:ind w:left="5529"/>
    </w:pPr>
    <w:rPr>
      <w:rFonts w:ascii="Corbel" w:hAnsi="Corbel"/>
      <w:color w:val="000000"/>
      <w:szCs w:val="24"/>
      <w:lang w:eastAsia="sk-SK"/>
      <w14:numForm w14:val="lining"/>
    </w:rPr>
  </w:style>
  <w:style w:type="character" w:customStyle="1" w:styleId="Nadpis1Char">
    <w:name w:val="Nadpis 1 Char"/>
    <w:basedOn w:val="Predvolenpsmoodseku"/>
    <w:link w:val="Nadpis1"/>
    <w:uiPriority w:val="9"/>
    <w:rsid w:val="00C10E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Mriekatabuky">
    <w:name w:val="Table Grid"/>
    <w:basedOn w:val="Normlnatabuka"/>
    <w:uiPriority w:val="39"/>
    <w:rsid w:val="00AA30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lavickaNazov">
    <w:name w:val="Hlavicka Nazov"/>
    <w:basedOn w:val="Normlny"/>
    <w:qFormat/>
    <w:rsid w:val="00F843A8"/>
    <w:pPr>
      <w:spacing w:before="60" w:line="276" w:lineRule="auto"/>
      <w:ind w:left="3" w:right="283" w:hanging="3"/>
    </w:pPr>
    <w:rPr>
      <w:rFonts w:ascii="Corbel" w:hAnsi="Corbel" w:cs="Segoe UI"/>
      <w:color w:val="000000" w:themeColor="text1"/>
      <w:sz w:val="18"/>
      <w:szCs w:val="18"/>
      <w:shd w:val="clear" w:color="auto" w:fill="FFFFFF"/>
      <w14:numForm w14:val="lining"/>
    </w:rPr>
  </w:style>
  <w:style w:type="paragraph" w:customStyle="1" w:styleId="HlavickaODD">
    <w:name w:val="Hlavicka ODD"/>
    <w:basedOn w:val="Normlny"/>
    <w:qFormat/>
    <w:rsid w:val="00F843A8"/>
    <w:pPr>
      <w:spacing w:before="60" w:line="276" w:lineRule="auto"/>
      <w:ind w:left="173" w:right="93" w:hanging="3"/>
    </w:pPr>
    <w:rPr>
      <w:rFonts w:ascii="Corbel" w:hAnsi="Corbel" w:cs="Times New Roman (Body CS)"/>
      <w:b/>
      <w:bCs/>
      <w:sz w:val="18"/>
      <w:szCs w:val="18"/>
      <w14:numForm w14:val="lining"/>
    </w:rPr>
  </w:style>
  <w:style w:type="paragraph" w:customStyle="1" w:styleId="Identifiktory">
    <w:name w:val="Identifikátory"/>
    <w:basedOn w:val="Normlny"/>
    <w:qFormat/>
    <w:rsid w:val="00F843A8"/>
    <w:pPr>
      <w:ind w:right="-119"/>
    </w:pPr>
    <w:rPr>
      <w:rFonts w:ascii="Corbel" w:hAnsi="Corbel"/>
      <w:sz w:val="20"/>
      <w14:numForm w14:val="lining"/>
    </w:rPr>
  </w:style>
  <w:style w:type="paragraph" w:customStyle="1" w:styleId="Texttelo">
    <w:name w:val="Text telo"/>
    <w:basedOn w:val="Normlny"/>
    <w:qFormat/>
    <w:rsid w:val="00F843A8"/>
    <w:pPr>
      <w:spacing w:before="840"/>
    </w:pPr>
    <w:rPr>
      <w:rFonts w:ascii="Corbel" w:hAnsi="Corbel"/>
      <w:szCs w:val="24"/>
      <w14:numForm w14:val="lining"/>
    </w:rPr>
  </w:style>
  <w:style w:type="paragraph" w:customStyle="1" w:styleId="Patkavlavo">
    <w:name w:val="Patka vlavo"/>
    <w:basedOn w:val="Normlny"/>
    <w:qFormat/>
    <w:rsid w:val="00F843A8"/>
    <w:pPr>
      <w:spacing w:line="276" w:lineRule="auto"/>
    </w:pPr>
    <w:rPr>
      <w:rFonts w:ascii="Corbel" w:hAnsi="Corbel"/>
      <w:sz w:val="18"/>
      <w:szCs w:val="18"/>
      <w14:numForm w14:val="lining"/>
    </w:rPr>
  </w:style>
  <w:style w:type="paragraph" w:customStyle="1" w:styleId="Patkavpravo">
    <w:name w:val="Patka vpravo"/>
    <w:basedOn w:val="Normlny"/>
    <w:qFormat/>
    <w:rsid w:val="00C10E98"/>
    <w:pPr>
      <w:spacing w:line="276" w:lineRule="auto"/>
      <w:jc w:val="right"/>
    </w:pPr>
    <w:rPr>
      <w:rFonts w:ascii="Corbel" w:hAnsi="Corbel" w:cs="Times New Roman (Body CS)"/>
      <w:sz w:val="18"/>
      <w:szCs w:val="18"/>
      <w14:ligatures w14:val="standard"/>
      <w14:numForm w14:val="lining"/>
    </w:rPr>
  </w:style>
  <w:style w:type="paragraph" w:styleId="Hlavika">
    <w:name w:val="header"/>
    <w:basedOn w:val="Normlny"/>
    <w:link w:val="HlavikaChar"/>
    <w:unhideWhenUsed/>
    <w:rsid w:val="005E3A72"/>
    <w:pPr>
      <w:tabs>
        <w:tab w:val="center" w:pos="4513"/>
        <w:tab w:val="right" w:pos="902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styleId="Pta">
    <w:name w:val="footer"/>
    <w:basedOn w:val="Normlny"/>
    <w:link w:val="PtaChar"/>
    <w:uiPriority w:val="99"/>
    <w:unhideWhenUsed/>
    <w:rsid w:val="005E3A72"/>
    <w:pPr>
      <w:tabs>
        <w:tab w:val="center" w:pos="4513"/>
        <w:tab w:val="right" w:pos="9026"/>
      </w:tabs>
    </w:pPr>
  </w:style>
  <w:style w:type="character" w:customStyle="1" w:styleId="PtaChar">
    <w:name w:val="Päta Char"/>
    <w:basedOn w:val="Predvolenpsmoodseku"/>
    <w:link w:val="Pta"/>
    <w:uiPriority w:val="99"/>
    <w:rsid w:val="005E3A72"/>
    <w:rPr>
      <w:rFonts w:ascii="Times New Roman" w:eastAsia="Times New Roman" w:hAnsi="Times New Roman" w:cs="Times New Roman"/>
      <w:szCs w:val="20"/>
    </w:rPr>
  </w:style>
  <w:style w:type="paragraph" w:customStyle="1" w:styleId="Hlavickaadresa">
    <w:name w:val="Hlavicka adresa"/>
    <w:basedOn w:val="Normlny"/>
    <w:qFormat/>
    <w:rsid w:val="005E3A72"/>
    <w:pPr>
      <w:spacing w:before="60" w:line="276" w:lineRule="auto"/>
      <w:ind w:left="173" w:right="170" w:hanging="3"/>
    </w:pPr>
    <w:rPr>
      <w:rFonts w:ascii="Corbel" w:hAnsi="Corbel" w:cs="Times New Roman (Body CS)"/>
      <w:sz w:val="18"/>
      <w:szCs w:val="18"/>
      <w14:numForm w14:val="lining"/>
    </w:rPr>
  </w:style>
  <w:style w:type="character" w:customStyle="1" w:styleId="Nadpis2Char">
    <w:name w:val="Nadpis 2 Char"/>
    <w:basedOn w:val="Predvolenpsmoodseku"/>
    <w:link w:val="Nadpis2"/>
    <w:uiPriority w:val="9"/>
    <w:rsid w:val="003E6F3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rsid w:val="003E6F36"/>
    <w:pPr>
      <w:jc w:val="center"/>
    </w:pPr>
    <w:rPr>
      <w:rFonts w:ascii="Arial" w:hAnsi="Arial"/>
      <w:b/>
      <w:sz w:val="28"/>
      <w:szCs w:val="28"/>
      <w:lang w:val="cs-CZ" w:eastAsia="cs-CZ"/>
    </w:rPr>
  </w:style>
  <w:style w:type="character" w:customStyle="1" w:styleId="ZkladntextChar">
    <w:name w:val="Základný text Char"/>
    <w:basedOn w:val="Predvolenpsmoodseku"/>
    <w:link w:val="Zkladntext"/>
    <w:rsid w:val="003E6F36"/>
    <w:rPr>
      <w:rFonts w:ascii="Arial" w:eastAsia="Times New Roman" w:hAnsi="Arial" w:cs="Times New Roman"/>
      <w:b/>
      <w:sz w:val="28"/>
      <w:szCs w:val="28"/>
      <w:lang w:val="cs-CZ" w:eastAsia="cs-CZ"/>
    </w:rPr>
  </w:style>
  <w:style w:type="paragraph" w:customStyle="1" w:styleId="Default">
    <w:name w:val="Default"/>
    <w:rsid w:val="00C941D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civ\OneDrive\Po&#269;&#237;ta&#269;\Uradny_list_PDF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4909505CBC69541BC32B163724F31D9" ma:contentTypeVersion="4" ma:contentTypeDescription="Umožňuje vytvoriť nový dokument." ma:contentTypeScope="" ma:versionID="5d4c00b06cdefe00d6e211537690c993">
  <xsd:schema xmlns:xsd="http://www.w3.org/2001/XMLSchema" xmlns:xs="http://www.w3.org/2001/XMLSchema" xmlns:p="http://schemas.microsoft.com/office/2006/metadata/properties" xmlns:ns3="3f1974d2-b6ef-44fb-b229-7ce0b8e455b7" targetNamespace="http://schemas.microsoft.com/office/2006/metadata/properties" ma:root="true" ma:fieldsID="911d9378fa1a08731cc7d3218877b282" ns3:_="">
    <xsd:import namespace="3f1974d2-b6ef-44fb-b229-7ce0b8e455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974d2-b6ef-44fb-b229-7ce0b8e455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A9E8F7-1C5D-4FC6-9B14-36F12B826C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1974d2-b6ef-44fb-b229-7ce0b8e455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A0A7AEC-A79F-4988-82F0-747AECEF7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B90825-39FF-4381-AFC1-7E62F0217A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E9DE3DF-7FB2-41FE-8D90-60FE6B41198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Uradny_list_PDF (1)</Template>
  <TotalTime>14</TotalTime>
  <Pages>2</Pages>
  <Words>210</Words>
  <Characters>1198</Characters>
  <Application>Microsoft Office Word</Application>
  <DocSecurity>0</DocSecurity>
  <Lines>9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Laci Vaska</dc:creator>
  <cp:keywords/>
  <dc:description/>
  <cp:lastModifiedBy>prof. PhDr. Vaska Ladislav PhD.</cp:lastModifiedBy>
  <cp:revision>3</cp:revision>
  <cp:lastPrinted>2021-06-16T06:03:00Z</cp:lastPrinted>
  <dcterms:created xsi:type="dcterms:W3CDTF">2024-10-21T21:46:00Z</dcterms:created>
  <dcterms:modified xsi:type="dcterms:W3CDTF">2024-10-21T22:02:00Z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0x010100E4909505CBC69541BC32B163724F31D9</vt:lpwstr>
  </property>
</Properties>
</file>