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FA8E4" w14:textId="77777777" w:rsidR="00FA009F" w:rsidRPr="00AA0CA7" w:rsidRDefault="00FA009F" w:rsidP="00AA0CA7">
      <w:pPr>
        <w:pStyle w:val="Zkladntext2"/>
        <w:spacing w:before="0"/>
        <w:ind w:left="708"/>
        <w:jc w:val="center"/>
        <w:rPr>
          <w:rFonts w:ascii="Corbel" w:hAnsi="Corbel"/>
          <w:b/>
          <w:color w:val="000000"/>
          <w:sz w:val="28"/>
          <w:szCs w:val="28"/>
        </w:rPr>
      </w:pPr>
      <w:r w:rsidRPr="00AA0CA7">
        <w:rPr>
          <w:rFonts w:ascii="Corbel" w:hAnsi="Corbel"/>
          <w:b/>
          <w:color w:val="000000"/>
          <w:sz w:val="28"/>
          <w:szCs w:val="28"/>
        </w:rPr>
        <w:t>Žiadosť o povolenie obhajoby dizertačnej práce</w:t>
      </w:r>
    </w:p>
    <w:p w14:paraId="6AAEF357" w14:textId="77777777" w:rsidR="00FA009F" w:rsidRDefault="00FA009F" w:rsidP="00AA0CA7">
      <w:pPr>
        <w:ind w:firstLine="708"/>
        <w:jc w:val="both"/>
        <w:rPr>
          <w:rFonts w:ascii="Bookman Old Style" w:hAnsi="Bookman Old Style" w:cs="Bookman Old Style"/>
          <w:sz w:val="20"/>
          <w:szCs w:val="20"/>
        </w:rPr>
      </w:pPr>
    </w:p>
    <w:p w14:paraId="54BA3981" w14:textId="51E4E0DA" w:rsidR="00FA009F" w:rsidRPr="00AA0CA7" w:rsidRDefault="00FA009F" w:rsidP="00AA0CA7">
      <w:pPr>
        <w:pStyle w:val="Zarkazkladnhotextu3"/>
        <w:ind w:firstLine="0"/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 xml:space="preserve">Priezvisko a meno: </w:t>
      </w:r>
    </w:p>
    <w:p w14:paraId="5492E0EA" w14:textId="77777777" w:rsidR="00F70092" w:rsidRPr="00AA0CA7" w:rsidRDefault="00F70092" w:rsidP="00AA0CA7">
      <w:pPr>
        <w:pStyle w:val="Zarkazkladnhotextu3"/>
        <w:ind w:firstLine="0"/>
        <w:jc w:val="both"/>
        <w:rPr>
          <w:rFonts w:ascii="Corbel" w:hAnsi="Corbel"/>
          <w:sz w:val="22"/>
          <w:szCs w:val="22"/>
        </w:rPr>
      </w:pPr>
    </w:p>
    <w:p w14:paraId="073CEF18" w14:textId="77777777" w:rsidR="00FA009F" w:rsidRPr="00AA0CA7" w:rsidRDefault="00FA009F" w:rsidP="00AA0CA7">
      <w:pPr>
        <w:ind w:firstLine="708"/>
        <w:jc w:val="both"/>
        <w:rPr>
          <w:rFonts w:ascii="Corbel" w:hAnsi="Corbel"/>
          <w:sz w:val="22"/>
          <w:szCs w:val="22"/>
        </w:rPr>
      </w:pPr>
    </w:p>
    <w:p w14:paraId="47AD2E68" w14:textId="21CB430E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Dátum a miesto narodenia:</w:t>
      </w:r>
    </w:p>
    <w:p w14:paraId="0DD845F5" w14:textId="77777777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59DA1895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1EEDECF0" w14:textId="3D0081A0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Štátne občianstvo:</w:t>
      </w:r>
    </w:p>
    <w:p w14:paraId="5779A4C0" w14:textId="77777777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28A780BD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3D02AC6D" w14:textId="70B23A7B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Národnosť:</w:t>
      </w:r>
    </w:p>
    <w:p w14:paraId="007A6DA2" w14:textId="77777777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2A9D9C4E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7B82137B" w14:textId="73CC9785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Vysokoškolské vzdelanie</w:t>
      </w:r>
      <w:r w:rsidR="00F70092" w:rsidRPr="00AA0CA7">
        <w:rPr>
          <w:rFonts w:ascii="Corbel" w:hAnsi="Corbel"/>
          <w:sz w:val="22"/>
          <w:szCs w:val="22"/>
        </w:rPr>
        <w:t xml:space="preserve"> 2. st.</w:t>
      </w:r>
      <w:r w:rsidRPr="00AA0CA7">
        <w:rPr>
          <w:rFonts w:ascii="Corbel" w:hAnsi="Corbel"/>
          <w:sz w:val="22"/>
          <w:szCs w:val="22"/>
        </w:rPr>
        <w:t>:</w:t>
      </w:r>
    </w:p>
    <w:p w14:paraId="0ADDC7F3" w14:textId="794C733D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483249E6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4C49CBE7" w14:textId="37AA3241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Adresa trvalého pobytu / korešpondenčná adresa:</w:t>
      </w:r>
    </w:p>
    <w:p w14:paraId="1756AB80" w14:textId="72FE16B4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18B9E2FE" w14:textId="77777777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46204478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5EEF8A7B" w14:textId="2E45D775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 xml:space="preserve">Telefónne číslo a e-mail : </w:t>
      </w:r>
    </w:p>
    <w:p w14:paraId="26A07730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7509327E" w14:textId="428BA9CF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Katedra / Ústav Pedagogickej fakulty UK</w:t>
      </w:r>
      <w:r w:rsidR="00F70092" w:rsidRPr="00AA0CA7">
        <w:rPr>
          <w:rFonts w:ascii="Corbel" w:hAnsi="Corbel"/>
          <w:sz w:val="22"/>
          <w:szCs w:val="22"/>
        </w:rPr>
        <w:t>:</w:t>
      </w:r>
    </w:p>
    <w:p w14:paraId="02FE3F52" w14:textId="6ECFED73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6B4D4636" w14:textId="0E8B69E0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08481F49" w14:textId="44BF5741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Študijný program:</w:t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color w:val="000000"/>
          <w:sz w:val="22"/>
          <w:szCs w:val="22"/>
        </w:rPr>
        <w:t>Študijný odbor</w:t>
      </w:r>
      <w:r w:rsidRPr="00AA0CA7">
        <w:rPr>
          <w:rFonts w:ascii="Corbel" w:hAnsi="Corbel"/>
          <w:sz w:val="22"/>
          <w:szCs w:val="22"/>
        </w:rPr>
        <w:t>:</w:t>
      </w:r>
    </w:p>
    <w:p w14:paraId="15696B5A" w14:textId="0111397C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7CE3059A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2C5AF2A3" w14:textId="075C8F90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Školiteľ</w:t>
      </w:r>
      <w:r w:rsidR="00F70092" w:rsidRPr="00AA0CA7">
        <w:rPr>
          <w:rFonts w:ascii="Corbel" w:hAnsi="Corbel"/>
          <w:sz w:val="22"/>
          <w:szCs w:val="22"/>
        </w:rPr>
        <w:t xml:space="preserve"> (meno, priezvisko, tituly, podpis)</w:t>
      </w:r>
      <w:r w:rsidRPr="00AA0CA7">
        <w:rPr>
          <w:rFonts w:ascii="Corbel" w:hAnsi="Corbel"/>
          <w:sz w:val="22"/>
          <w:szCs w:val="22"/>
        </w:rPr>
        <w:t>:</w:t>
      </w:r>
    </w:p>
    <w:p w14:paraId="5301FC22" w14:textId="0E329755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45E4541F" w14:textId="77777777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033ED9E7" w14:textId="637C0499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Názvy predmetov dizertačnej skúšky:</w:t>
      </w:r>
    </w:p>
    <w:p w14:paraId="27C94B88" w14:textId="70637419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3269DF2A" w14:textId="22A3204E" w:rsidR="00F70092" w:rsidRPr="00AA0CA7" w:rsidRDefault="00F70092" w:rsidP="00AA0CA7">
      <w:pPr>
        <w:jc w:val="both"/>
        <w:rPr>
          <w:rFonts w:ascii="Corbel" w:hAnsi="Corbel"/>
          <w:sz w:val="22"/>
          <w:szCs w:val="22"/>
        </w:rPr>
      </w:pPr>
    </w:p>
    <w:p w14:paraId="1D3A33BC" w14:textId="77777777" w:rsidR="00FA009F" w:rsidRPr="00AA0CA7" w:rsidRDefault="00FA009F" w:rsidP="00AA0CA7">
      <w:pPr>
        <w:ind w:firstLine="708"/>
        <w:jc w:val="both"/>
        <w:rPr>
          <w:rFonts w:ascii="Corbel" w:hAnsi="Corbel"/>
          <w:sz w:val="22"/>
          <w:szCs w:val="22"/>
        </w:rPr>
      </w:pPr>
    </w:p>
    <w:p w14:paraId="5CDF6B58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 xml:space="preserve">Názov dizertačnej práce: </w:t>
      </w:r>
    </w:p>
    <w:p w14:paraId="0225FAB8" w14:textId="77777777" w:rsidR="00FA009F" w:rsidRPr="00AA0CA7" w:rsidRDefault="00FA009F" w:rsidP="00AA0CA7">
      <w:pPr>
        <w:ind w:firstLine="708"/>
        <w:jc w:val="both"/>
        <w:rPr>
          <w:rFonts w:ascii="Corbel" w:hAnsi="Corbel"/>
          <w:sz w:val="22"/>
          <w:szCs w:val="22"/>
        </w:rPr>
      </w:pPr>
    </w:p>
    <w:p w14:paraId="33A70646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52DF3573" w14:textId="5739B6AA" w:rsidR="000F543A" w:rsidRDefault="00717CAC" w:rsidP="00AA0CA7">
      <w:pPr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Žiadam o vydanie dokladov o ukončení štúdia</w:t>
      </w:r>
      <w:r w:rsidR="000F543A">
        <w:rPr>
          <w:rFonts w:ascii="Corbel" w:hAnsi="Corbel"/>
          <w:sz w:val="22"/>
          <w:szCs w:val="22"/>
        </w:rPr>
        <w:t xml:space="preserve"> </w:t>
      </w:r>
      <w:r w:rsidR="000F543A" w:rsidRPr="000F543A">
        <w:rPr>
          <w:rFonts w:ascii="Corbel" w:hAnsi="Corbel"/>
          <w:i/>
          <w:sz w:val="22"/>
          <w:szCs w:val="22"/>
        </w:rPr>
        <w:t>(vyberte jednu z možnosti)</w:t>
      </w:r>
      <w:r w:rsidR="000F543A">
        <w:rPr>
          <w:rFonts w:ascii="Corbel" w:hAnsi="Corbel"/>
          <w:sz w:val="22"/>
          <w:szCs w:val="22"/>
        </w:rPr>
        <w:t xml:space="preserve"> :</w:t>
      </w:r>
      <w:r>
        <w:rPr>
          <w:rFonts w:ascii="Corbel" w:hAnsi="Corbel"/>
          <w:sz w:val="22"/>
          <w:szCs w:val="22"/>
        </w:rPr>
        <w:t xml:space="preserve"> </w:t>
      </w:r>
    </w:p>
    <w:p w14:paraId="29A87719" w14:textId="60657746" w:rsidR="00FA009F" w:rsidRPr="000F543A" w:rsidRDefault="00717CAC" w:rsidP="00AA0CA7">
      <w:pPr>
        <w:jc w:val="both"/>
        <w:rPr>
          <w:rFonts w:ascii="Corbel" w:hAnsi="Corbel"/>
          <w:sz w:val="22"/>
          <w:szCs w:val="22"/>
        </w:rPr>
      </w:pPr>
      <w:r w:rsidRPr="000F543A">
        <w:rPr>
          <w:rFonts w:ascii="Corbel" w:hAnsi="Corbel"/>
          <w:sz w:val="22"/>
          <w:szCs w:val="22"/>
        </w:rPr>
        <w:t>v</w:t>
      </w:r>
      <w:r w:rsidR="000F543A" w:rsidRPr="000F543A">
        <w:rPr>
          <w:rFonts w:ascii="Corbel" w:hAnsi="Corbel"/>
          <w:sz w:val="22"/>
          <w:szCs w:val="22"/>
        </w:rPr>
        <w:t> </w:t>
      </w:r>
      <w:r w:rsidRPr="000F543A">
        <w:rPr>
          <w:rFonts w:ascii="Corbel" w:hAnsi="Corbel"/>
          <w:sz w:val="22"/>
          <w:szCs w:val="22"/>
        </w:rPr>
        <w:t>slovenskom</w:t>
      </w:r>
      <w:r w:rsidR="000F543A" w:rsidRPr="000F543A">
        <w:rPr>
          <w:rFonts w:ascii="Corbel" w:hAnsi="Corbel"/>
          <w:sz w:val="22"/>
          <w:szCs w:val="22"/>
        </w:rPr>
        <w:t xml:space="preserve"> jazyku</w:t>
      </w:r>
      <w:r w:rsidRPr="000F543A">
        <w:rPr>
          <w:rFonts w:ascii="Corbel" w:hAnsi="Corbel"/>
          <w:sz w:val="22"/>
          <w:szCs w:val="22"/>
        </w:rPr>
        <w:t xml:space="preserve"> </w:t>
      </w:r>
      <w:r w:rsidR="000F543A" w:rsidRPr="000F543A">
        <w:rPr>
          <w:rFonts w:ascii="Corbel" w:hAnsi="Corbel"/>
          <w:sz w:val="22"/>
          <w:szCs w:val="22"/>
        </w:rPr>
        <w:t>alebo bilingválne (</w:t>
      </w:r>
      <w:proofErr w:type="spellStart"/>
      <w:r w:rsidR="000F543A" w:rsidRPr="000F543A">
        <w:rPr>
          <w:rFonts w:ascii="Corbel" w:hAnsi="Corbel"/>
          <w:sz w:val="22"/>
          <w:szCs w:val="22"/>
        </w:rPr>
        <w:t>t.j</w:t>
      </w:r>
      <w:proofErr w:type="spellEnd"/>
      <w:r w:rsidR="000F543A" w:rsidRPr="000F543A">
        <w:rPr>
          <w:rFonts w:ascii="Corbel" w:hAnsi="Corbel"/>
          <w:sz w:val="22"/>
          <w:szCs w:val="22"/>
        </w:rPr>
        <w:t xml:space="preserve">. v slovenskom </w:t>
      </w:r>
      <w:r w:rsidRPr="000F543A">
        <w:rPr>
          <w:rFonts w:ascii="Corbel" w:hAnsi="Corbel"/>
          <w:sz w:val="22"/>
          <w:szCs w:val="22"/>
        </w:rPr>
        <w:t>a anglickom jazyku</w:t>
      </w:r>
      <w:r w:rsidR="000F543A" w:rsidRPr="000F543A">
        <w:rPr>
          <w:rFonts w:ascii="Corbel" w:hAnsi="Corbel"/>
          <w:sz w:val="22"/>
          <w:szCs w:val="22"/>
        </w:rPr>
        <w:t>) .</w:t>
      </w:r>
    </w:p>
    <w:p w14:paraId="23201D4D" w14:textId="77777777" w:rsidR="000F543A" w:rsidRDefault="000F543A" w:rsidP="00AA0CA7">
      <w:pPr>
        <w:jc w:val="both"/>
        <w:rPr>
          <w:rFonts w:ascii="Corbel" w:hAnsi="Corbel"/>
          <w:sz w:val="22"/>
          <w:szCs w:val="22"/>
        </w:rPr>
      </w:pPr>
    </w:p>
    <w:p w14:paraId="27332138" w14:textId="5BA34F25" w:rsidR="00717CAC" w:rsidRPr="00AA0CA7" w:rsidRDefault="000F543A" w:rsidP="00AA0CA7">
      <w:pPr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Súhlasím s vydaním dokladov o ukončení štúdia po viac ako 30 dňoch od ukončenia štúdia.</w:t>
      </w:r>
    </w:p>
    <w:p w14:paraId="3EEDD635" w14:textId="77777777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</w:p>
    <w:p w14:paraId="43A63DF2" w14:textId="77777777" w:rsidR="000F543A" w:rsidRDefault="000F543A" w:rsidP="00AA0CA7">
      <w:pPr>
        <w:jc w:val="both"/>
        <w:rPr>
          <w:rFonts w:ascii="Corbel" w:hAnsi="Corbel"/>
          <w:sz w:val="22"/>
          <w:szCs w:val="22"/>
        </w:rPr>
      </w:pPr>
    </w:p>
    <w:p w14:paraId="453F8276" w14:textId="0688CF70" w:rsidR="00FA009F" w:rsidRPr="00AA0CA7" w:rsidRDefault="00FA009F" w:rsidP="00AA0CA7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Dátum</w:t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  <w:t>Podpis žiadateľa</w:t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  <w:r w:rsidRPr="00AA0CA7">
        <w:rPr>
          <w:rFonts w:ascii="Corbel" w:hAnsi="Corbel"/>
          <w:sz w:val="22"/>
          <w:szCs w:val="22"/>
        </w:rPr>
        <w:tab/>
      </w:r>
    </w:p>
    <w:p w14:paraId="307CCAE0" w14:textId="77777777" w:rsidR="00FA009F" w:rsidRPr="00AA0CA7" w:rsidRDefault="00FA009F" w:rsidP="00FA009F">
      <w:pPr>
        <w:jc w:val="both"/>
        <w:rPr>
          <w:rFonts w:ascii="Corbel" w:hAnsi="Corbel"/>
          <w:sz w:val="22"/>
          <w:szCs w:val="22"/>
        </w:rPr>
      </w:pPr>
    </w:p>
    <w:p w14:paraId="458F2412" w14:textId="67DBC634" w:rsidR="00FA009F" w:rsidRPr="00AA0CA7" w:rsidRDefault="00F70092" w:rsidP="00FA009F">
      <w:p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Prílohy žiadosti o povolenie obhajoby dizertačnej práce:</w:t>
      </w:r>
    </w:p>
    <w:p w14:paraId="0620B168" w14:textId="2F428E9E" w:rsidR="00F70092" w:rsidRPr="00AA0CA7" w:rsidRDefault="00F70092" w:rsidP="00FA009F">
      <w:pPr>
        <w:jc w:val="both"/>
        <w:rPr>
          <w:rFonts w:ascii="Corbel" w:hAnsi="Corbel"/>
          <w:sz w:val="22"/>
          <w:szCs w:val="22"/>
        </w:rPr>
      </w:pPr>
    </w:p>
    <w:p w14:paraId="276600D7" w14:textId="77777777" w:rsidR="00F70092" w:rsidRPr="00AA0CA7" w:rsidRDefault="00F70092" w:rsidP="00FA009F">
      <w:pPr>
        <w:jc w:val="both"/>
        <w:rPr>
          <w:rFonts w:ascii="Corbel" w:hAnsi="Corbel"/>
          <w:sz w:val="22"/>
          <w:szCs w:val="22"/>
        </w:rPr>
      </w:pPr>
    </w:p>
    <w:p w14:paraId="2973B236" w14:textId="77777777" w:rsidR="005A1E33" w:rsidRPr="00AA0CA7" w:rsidRDefault="005A1E33" w:rsidP="005A1E33">
      <w:pPr>
        <w:numPr>
          <w:ilvl w:val="0"/>
          <w:numId w:val="2"/>
        </w:numPr>
        <w:ind w:right="14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b/>
          <w:sz w:val="22"/>
          <w:szCs w:val="22"/>
        </w:rPr>
        <w:t xml:space="preserve">zoznam publikovanej literatúry  </w:t>
      </w:r>
    </w:p>
    <w:p w14:paraId="5688886C" w14:textId="5CC7A445" w:rsidR="005A1E33" w:rsidRPr="00AA0CA7" w:rsidRDefault="005A1E33" w:rsidP="005A1E33">
      <w:pPr>
        <w:numPr>
          <w:ilvl w:val="1"/>
          <w:numId w:val="2"/>
        </w:numPr>
        <w:ind w:right="14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 xml:space="preserve">u denných </w:t>
      </w:r>
      <w:r w:rsidR="002B37AE">
        <w:rPr>
          <w:rFonts w:ascii="Corbel" w:hAnsi="Corbel"/>
          <w:sz w:val="22"/>
          <w:szCs w:val="22"/>
        </w:rPr>
        <w:t xml:space="preserve">aj externých </w:t>
      </w:r>
      <w:r w:rsidRPr="00AA0CA7">
        <w:rPr>
          <w:rFonts w:ascii="Corbel" w:hAnsi="Corbel"/>
          <w:sz w:val="22"/>
          <w:szCs w:val="22"/>
        </w:rPr>
        <w:t xml:space="preserve">doktorandov musí obsahovať publikovanú literatúru, ktorá je evidovaná  v Akademickej knižnici UK </w:t>
      </w:r>
    </w:p>
    <w:p w14:paraId="7F699F5F" w14:textId="77777777" w:rsidR="00FA009F" w:rsidRPr="00AA0CA7" w:rsidRDefault="00FA009F" w:rsidP="00FA009F">
      <w:pPr>
        <w:numPr>
          <w:ilvl w:val="0"/>
          <w:numId w:val="2"/>
        </w:num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posudok dizertačnej práce školiteľa,</w:t>
      </w:r>
    </w:p>
    <w:p w14:paraId="1213ECC3" w14:textId="3721D2CD" w:rsidR="00FA009F" w:rsidRPr="00AA0CA7" w:rsidRDefault="005A1E33" w:rsidP="00FA009F">
      <w:pPr>
        <w:numPr>
          <w:ilvl w:val="0"/>
          <w:numId w:val="2"/>
        </w:numPr>
        <w:jc w:val="both"/>
        <w:rPr>
          <w:rFonts w:ascii="Corbel" w:hAnsi="Corbel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 xml:space="preserve">podpísaný </w:t>
      </w:r>
      <w:r w:rsidR="00FA009F" w:rsidRPr="00AA0CA7">
        <w:rPr>
          <w:rFonts w:ascii="Corbel" w:hAnsi="Corbel"/>
          <w:sz w:val="22"/>
          <w:szCs w:val="22"/>
        </w:rPr>
        <w:t>aktuálny životopis</w:t>
      </w:r>
    </w:p>
    <w:p w14:paraId="216EA206" w14:textId="011D0B53" w:rsidR="00FA009F" w:rsidRPr="00AA0CA7" w:rsidRDefault="00FA009F" w:rsidP="00FA009F">
      <w:pPr>
        <w:numPr>
          <w:ilvl w:val="0"/>
          <w:numId w:val="2"/>
        </w:numPr>
        <w:jc w:val="both"/>
        <w:rPr>
          <w:rFonts w:ascii="Corbel" w:hAnsi="Corbel"/>
          <w:color w:val="000000"/>
          <w:sz w:val="22"/>
          <w:szCs w:val="22"/>
        </w:rPr>
      </w:pPr>
      <w:proofErr w:type="spellStart"/>
      <w:r w:rsidRPr="00AA0CA7">
        <w:rPr>
          <w:rFonts w:ascii="Corbel" w:hAnsi="Corbel"/>
          <w:color w:val="000000"/>
          <w:sz w:val="22"/>
          <w:szCs w:val="22"/>
        </w:rPr>
        <w:t>autoreferát</w:t>
      </w:r>
      <w:proofErr w:type="spellEnd"/>
      <w:r w:rsidRPr="00AA0CA7">
        <w:rPr>
          <w:rFonts w:ascii="Corbel" w:hAnsi="Corbel"/>
          <w:color w:val="000000"/>
          <w:sz w:val="22"/>
          <w:szCs w:val="22"/>
        </w:rPr>
        <w:t xml:space="preserve">  (</w:t>
      </w:r>
      <w:r w:rsidR="00D32D25">
        <w:rPr>
          <w:rFonts w:ascii="Corbel" w:hAnsi="Corbel"/>
          <w:color w:val="000000"/>
          <w:sz w:val="22"/>
          <w:szCs w:val="22"/>
        </w:rPr>
        <w:t>5 x</w:t>
      </w:r>
      <w:r w:rsidRPr="00AA0CA7">
        <w:rPr>
          <w:rFonts w:ascii="Corbel" w:hAnsi="Corbel"/>
          <w:color w:val="000000"/>
          <w:sz w:val="22"/>
          <w:szCs w:val="22"/>
        </w:rPr>
        <w:t xml:space="preserve">) </w:t>
      </w:r>
    </w:p>
    <w:p w14:paraId="2C4A87F6" w14:textId="4DF0976A" w:rsidR="00FA009F" w:rsidRPr="00AA0CA7" w:rsidRDefault="00FA009F" w:rsidP="00D6578A">
      <w:pPr>
        <w:numPr>
          <w:ilvl w:val="0"/>
          <w:numId w:val="2"/>
        </w:numPr>
        <w:jc w:val="both"/>
        <w:rPr>
          <w:rFonts w:ascii="Corbel" w:hAnsi="Corbel"/>
          <w:i/>
          <w:color w:val="000000"/>
          <w:sz w:val="22"/>
          <w:szCs w:val="22"/>
        </w:rPr>
      </w:pPr>
      <w:r w:rsidRPr="00AA0CA7">
        <w:rPr>
          <w:rFonts w:ascii="Corbel" w:hAnsi="Corbel"/>
          <w:color w:val="000000"/>
          <w:sz w:val="22"/>
          <w:szCs w:val="22"/>
        </w:rPr>
        <w:t>dizertačná práca (1 x)</w:t>
      </w:r>
      <w:r w:rsidR="006D2E18" w:rsidRPr="00AA0CA7">
        <w:rPr>
          <w:rFonts w:ascii="Corbel" w:hAnsi="Corbel"/>
          <w:color w:val="000000"/>
          <w:sz w:val="22"/>
          <w:szCs w:val="22"/>
        </w:rPr>
        <w:t xml:space="preserve"> </w:t>
      </w:r>
      <w:r w:rsidR="0036492A">
        <w:rPr>
          <w:rFonts w:ascii="Corbel" w:hAnsi="Corbel"/>
          <w:color w:val="000000"/>
          <w:sz w:val="22"/>
          <w:szCs w:val="22"/>
        </w:rPr>
        <w:t>pevná</w:t>
      </w:r>
      <w:r w:rsidR="006D2E18" w:rsidRPr="00AA0CA7">
        <w:rPr>
          <w:rFonts w:ascii="Corbel" w:hAnsi="Corbel"/>
          <w:color w:val="000000"/>
          <w:sz w:val="22"/>
          <w:szCs w:val="22"/>
        </w:rPr>
        <w:t xml:space="preserve"> väzba</w:t>
      </w:r>
      <w:r w:rsidRPr="00AA0CA7">
        <w:rPr>
          <w:rFonts w:ascii="Corbel" w:hAnsi="Corbel"/>
          <w:color w:val="000000"/>
          <w:sz w:val="22"/>
          <w:szCs w:val="22"/>
        </w:rPr>
        <w:t>/</w:t>
      </w:r>
      <w:r w:rsidRPr="00AA0CA7">
        <w:rPr>
          <w:rFonts w:ascii="Corbel" w:hAnsi="Corbel"/>
          <w:i/>
          <w:color w:val="000000"/>
          <w:sz w:val="22"/>
          <w:szCs w:val="22"/>
        </w:rPr>
        <w:t xml:space="preserve">zadanie dizertačnej práce – </w:t>
      </w:r>
      <w:r w:rsidR="006D2E18" w:rsidRPr="00AA0CA7">
        <w:rPr>
          <w:rFonts w:ascii="Corbel" w:hAnsi="Corbel"/>
          <w:i/>
          <w:color w:val="000000"/>
          <w:sz w:val="22"/>
          <w:szCs w:val="22"/>
        </w:rPr>
        <w:t xml:space="preserve">súčasť </w:t>
      </w:r>
      <w:r w:rsidRPr="00AA0CA7">
        <w:rPr>
          <w:rFonts w:ascii="Corbel" w:hAnsi="Corbel"/>
          <w:i/>
          <w:color w:val="000000"/>
          <w:sz w:val="22"/>
          <w:szCs w:val="22"/>
        </w:rPr>
        <w:t xml:space="preserve"> dizertačnej práce podľa </w:t>
      </w:r>
      <w:hyperlink r:id="rId11" w:history="1">
        <w:r w:rsidRPr="004E77A8">
          <w:rPr>
            <w:rStyle w:val="Hypertextovprepojenie"/>
            <w:rFonts w:ascii="Corbel" w:hAnsi="Corbel"/>
            <w:i/>
            <w:sz w:val="22"/>
            <w:szCs w:val="22"/>
          </w:rPr>
          <w:t>VP č.</w:t>
        </w:r>
        <w:r w:rsidR="004E77A8" w:rsidRPr="004E77A8">
          <w:rPr>
            <w:rStyle w:val="Hypertextovprepojenie"/>
            <w:rFonts w:ascii="Corbel" w:hAnsi="Corbel"/>
            <w:i/>
            <w:sz w:val="22"/>
            <w:szCs w:val="22"/>
          </w:rPr>
          <w:t>32/2023</w:t>
        </w:r>
      </w:hyperlink>
      <w:r w:rsidR="004E77A8">
        <w:rPr>
          <w:rFonts w:ascii="Corbel" w:hAnsi="Corbel"/>
          <w:i/>
          <w:color w:val="000000"/>
          <w:sz w:val="22"/>
          <w:szCs w:val="22"/>
        </w:rPr>
        <w:t xml:space="preserve"> Smernica rektora UK v Bratislave</w:t>
      </w:r>
    </w:p>
    <w:p w14:paraId="24307A6E" w14:textId="77777777" w:rsidR="005A1E33" w:rsidRPr="00AA0CA7" w:rsidRDefault="005A1E33" w:rsidP="00FA009F">
      <w:pPr>
        <w:numPr>
          <w:ilvl w:val="0"/>
          <w:numId w:val="2"/>
        </w:numPr>
        <w:jc w:val="both"/>
        <w:rPr>
          <w:rFonts w:ascii="Corbel" w:hAnsi="Corbel"/>
          <w:color w:val="000000"/>
          <w:sz w:val="22"/>
          <w:szCs w:val="22"/>
        </w:rPr>
      </w:pPr>
      <w:r w:rsidRPr="00AA0CA7">
        <w:rPr>
          <w:rFonts w:ascii="Corbel" w:hAnsi="Corbel"/>
          <w:sz w:val="22"/>
          <w:szCs w:val="22"/>
        </w:rPr>
        <w:t>školiteľom navrhnutý a s  predsedom odborovej komisie prekonzultovaný   návrh oponentov dizertačnej práce</w:t>
      </w:r>
      <w:r w:rsidRPr="00AA0CA7">
        <w:rPr>
          <w:rFonts w:ascii="Corbel" w:hAnsi="Corbel"/>
          <w:color w:val="000000"/>
          <w:sz w:val="22"/>
          <w:szCs w:val="22"/>
        </w:rPr>
        <w:t xml:space="preserve"> </w:t>
      </w:r>
    </w:p>
    <w:p w14:paraId="628E7C26" w14:textId="57CA9EF6" w:rsidR="00FA009F" w:rsidRPr="00AA0CA7" w:rsidRDefault="00FA009F" w:rsidP="00FA009F">
      <w:pPr>
        <w:numPr>
          <w:ilvl w:val="0"/>
          <w:numId w:val="2"/>
        </w:numPr>
        <w:jc w:val="both"/>
        <w:rPr>
          <w:rFonts w:ascii="Corbel" w:hAnsi="Corbel"/>
          <w:color w:val="000000"/>
          <w:sz w:val="22"/>
          <w:szCs w:val="22"/>
        </w:rPr>
      </w:pPr>
      <w:r w:rsidRPr="00AA0CA7">
        <w:rPr>
          <w:rFonts w:ascii="Corbel" w:hAnsi="Corbel"/>
          <w:color w:val="000000"/>
          <w:sz w:val="22"/>
          <w:szCs w:val="22"/>
        </w:rPr>
        <w:t>protokol o kontrole originality AIS</w:t>
      </w:r>
      <w:r w:rsidR="00346843">
        <w:rPr>
          <w:rFonts w:ascii="Corbel" w:hAnsi="Corbel"/>
          <w:color w:val="000000"/>
          <w:sz w:val="22"/>
          <w:szCs w:val="22"/>
        </w:rPr>
        <w:t xml:space="preserve"> (prvých 5 strán)</w:t>
      </w:r>
    </w:p>
    <w:p w14:paraId="4AE94FDA" w14:textId="77777777" w:rsidR="00FA009F" w:rsidRPr="00AA0CA7" w:rsidRDefault="00FA009F" w:rsidP="00FA009F">
      <w:pPr>
        <w:numPr>
          <w:ilvl w:val="0"/>
          <w:numId w:val="2"/>
        </w:numPr>
        <w:jc w:val="both"/>
        <w:rPr>
          <w:rFonts w:ascii="Corbel" w:hAnsi="Corbel"/>
          <w:color w:val="000000"/>
          <w:sz w:val="22"/>
          <w:szCs w:val="22"/>
        </w:rPr>
      </w:pPr>
      <w:r w:rsidRPr="00AA0CA7">
        <w:rPr>
          <w:rFonts w:ascii="Corbel" w:hAnsi="Corbel"/>
          <w:color w:val="000000"/>
          <w:sz w:val="22"/>
          <w:szCs w:val="22"/>
        </w:rPr>
        <w:t>licenčná zmluva s UK   (podpísané v AIS2)</w:t>
      </w:r>
    </w:p>
    <w:p w14:paraId="73A93B2E" w14:textId="77777777" w:rsidR="00FA009F" w:rsidRPr="00AA0CA7" w:rsidRDefault="00FA009F" w:rsidP="00FA009F">
      <w:pPr>
        <w:numPr>
          <w:ilvl w:val="0"/>
          <w:numId w:val="2"/>
        </w:numPr>
        <w:jc w:val="both"/>
        <w:rPr>
          <w:rFonts w:ascii="Corbel" w:hAnsi="Corbel"/>
          <w:color w:val="000000"/>
          <w:sz w:val="22"/>
          <w:szCs w:val="22"/>
        </w:rPr>
      </w:pPr>
      <w:r w:rsidRPr="00AA0CA7">
        <w:rPr>
          <w:rFonts w:ascii="Corbel" w:hAnsi="Corbel"/>
          <w:color w:val="000000"/>
          <w:sz w:val="22"/>
          <w:szCs w:val="22"/>
        </w:rPr>
        <w:t>licenčná zmluva so SR (podpísané v AIS2)</w:t>
      </w:r>
    </w:p>
    <w:p w14:paraId="3E503D83" w14:textId="7F010322" w:rsidR="00FA009F" w:rsidRPr="00AA0CA7" w:rsidRDefault="00FA009F" w:rsidP="00FA009F">
      <w:pPr>
        <w:numPr>
          <w:ilvl w:val="0"/>
          <w:numId w:val="2"/>
        </w:numPr>
        <w:jc w:val="both"/>
        <w:rPr>
          <w:rFonts w:ascii="Corbel" w:hAnsi="Corbel"/>
          <w:color w:val="000000"/>
          <w:sz w:val="22"/>
          <w:szCs w:val="22"/>
        </w:rPr>
      </w:pPr>
      <w:r w:rsidRPr="00AA0CA7">
        <w:rPr>
          <w:rFonts w:ascii="Corbel" w:hAnsi="Corbel"/>
          <w:color w:val="000000"/>
          <w:sz w:val="22"/>
          <w:szCs w:val="22"/>
        </w:rPr>
        <w:t>ročné hodnotenie doktoranda za posledný rok štúdia (podpísan</w:t>
      </w:r>
      <w:r w:rsidR="006B27F0" w:rsidRPr="00AA0CA7">
        <w:rPr>
          <w:rFonts w:ascii="Corbel" w:hAnsi="Corbel"/>
          <w:color w:val="000000"/>
          <w:sz w:val="22"/>
          <w:szCs w:val="22"/>
        </w:rPr>
        <w:t>é</w:t>
      </w:r>
      <w:r w:rsidRPr="00AA0CA7">
        <w:rPr>
          <w:rFonts w:ascii="Corbel" w:hAnsi="Corbel"/>
          <w:color w:val="000000"/>
          <w:sz w:val="22"/>
          <w:szCs w:val="22"/>
        </w:rPr>
        <w:t xml:space="preserve"> školiteľom)</w:t>
      </w:r>
    </w:p>
    <w:p w14:paraId="7232844A" w14:textId="04A6AD2E" w:rsidR="00932124" w:rsidRPr="00FA009F" w:rsidRDefault="00FA009F" w:rsidP="00302387">
      <w:pPr>
        <w:numPr>
          <w:ilvl w:val="0"/>
          <w:numId w:val="2"/>
        </w:numPr>
        <w:jc w:val="both"/>
      </w:pPr>
      <w:r w:rsidRPr="00AA0CA7">
        <w:rPr>
          <w:rFonts w:ascii="Corbel" w:hAnsi="Corbel"/>
          <w:color w:val="000000"/>
          <w:sz w:val="22"/>
          <w:szCs w:val="22"/>
        </w:rPr>
        <w:t>potvrdenie o vysporiadaní záväzkov z Akademickej knižnice a z Referátu evidencie majetku - v prípade denného doktorandského</w:t>
      </w:r>
      <w:r w:rsidRPr="00533492">
        <w:rPr>
          <w:rFonts w:ascii="Corbel" w:hAnsi="Corbel"/>
          <w:color w:val="000000"/>
          <w:sz w:val="20"/>
          <w:szCs w:val="20"/>
        </w:rPr>
        <w:t xml:space="preserve"> </w:t>
      </w:r>
      <w:r w:rsidRPr="00E92941">
        <w:rPr>
          <w:rFonts w:ascii="Corbel" w:hAnsi="Corbel"/>
          <w:color w:val="000000"/>
          <w:sz w:val="22"/>
          <w:szCs w:val="22"/>
        </w:rPr>
        <w:t>štúdia a získania grantu (najneskôr do termínu obhajoby)</w:t>
      </w:r>
      <w:r w:rsidRPr="00533492">
        <w:rPr>
          <w:rFonts w:ascii="Corbel" w:hAnsi="Corbel"/>
          <w:color w:val="000000"/>
          <w:sz w:val="20"/>
          <w:szCs w:val="20"/>
        </w:rPr>
        <w:t xml:space="preserve"> </w:t>
      </w:r>
    </w:p>
    <w:sectPr w:rsidR="00932124" w:rsidRPr="00FA009F" w:rsidSect="00FA009F">
      <w:headerReference w:type="default" r:id="rId12"/>
      <w:footerReference w:type="default" r:id="rId13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3DC01" w14:textId="77777777" w:rsidR="003C0932" w:rsidRDefault="003C0932" w:rsidP="00AA3035">
      <w:r>
        <w:separator/>
      </w:r>
    </w:p>
  </w:endnote>
  <w:endnote w:type="continuationSeparator" w:id="0">
    <w:p w14:paraId="3AAE3861" w14:textId="77777777" w:rsidR="003C0932" w:rsidRDefault="003C0932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8FA9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3BF58E58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1BCD166C" w14:textId="77777777" w:rsidR="007D5C6A" w:rsidRPr="00924C84" w:rsidRDefault="007D5C6A" w:rsidP="007D5C6A">
          <w:pPr>
            <w:spacing w:line="276" w:lineRule="auto"/>
            <w:rPr>
              <w:rFonts w:ascii="Corbel" w:hAnsi="Corbel"/>
              <w:sz w:val="18"/>
              <w:szCs w:val="18"/>
            </w:rPr>
          </w:pPr>
          <w:r w:rsidRPr="00924C84">
            <w:rPr>
              <w:rFonts w:ascii="Corbel" w:hAnsi="Corbel"/>
              <w:sz w:val="18"/>
              <w:szCs w:val="18"/>
            </w:rPr>
            <w:t xml:space="preserve">+421 2 </w:t>
          </w:r>
          <w:r w:rsidR="00FA009F">
            <w:rPr>
              <w:rFonts w:ascii="Corbel" w:hAnsi="Corbel"/>
              <w:sz w:val="18"/>
              <w:szCs w:val="18"/>
            </w:rPr>
            <w:t>90159260</w:t>
          </w:r>
        </w:p>
        <w:p w14:paraId="25E1E06A" w14:textId="77777777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shd w:val="clear" w:color="auto" w:fill="auto"/>
          <w:vAlign w:val="center"/>
        </w:tcPr>
        <w:p w14:paraId="656AF84E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72D37679" wp14:editId="357502B5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53C4B235" w14:textId="77777777" w:rsidR="00765F93" w:rsidRPr="006C7C57" w:rsidRDefault="00765F93" w:rsidP="005E3A72">
          <w:pPr>
            <w:pStyle w:val="Patkavpravo"/>
          </w:pPr>
          <w:r w:rsidRPr="006C7C57">
            <w:t>www.</w:t>
          </w:r>
          <w:r w:rsidR="00FA009F">
            <w:t>fedu.</w:t>
          </w:r>
          <w:r w:rsidRPr="006C7C57">
            <w:t>uniba.sk</w:t>
          </w:r>
        </w:p>
      </w:tc>
    </w:tr>
  </w:tbl>
  <w:p w14:paraId="56629FCF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7474C" w14:textId="77777777" w:rsidR="003C0932" w:rsidRDefault="003C0932" w:rsidP="00AA3035">
      <w:r>
        <w:separator/>
      </w:r>
    </w:p>
  </w:footnote>
  <w:footnote w:type="continuationSeparator" w:id="0">
    <w:p w14:paraId="2B758992" w14:textId="77777777" w:rsidR="003C0932" w:rsidRDefault="003C0932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F531E6C" w14:textId="77777777" w:rsidTr="002C5E66">
      <w:trPr>
        <w:trHeight w:val="428"/>
      </w:trPr>
      <w:tc>
        <w:tcPr>
          <w:tcW w:w="523" w:type="pct"/>
          <w:shd w:val="clear" w:color="auto" w:fill="auto"/>
        </w:tcPr>
        <w:p w14:paraId="3B22B288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24F9D215" wp14:editId="1EFD347E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3D27DF8D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3DB7FD63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593749DD" w14:textId="77777777" w:rsidR="00D73373" w:rsidRDefault="00E642BB" w:rsidP="005E3A72">
          <w:pPr>
            <w:pStyle w:val="HlavickaODD"/>
          </w:pPr>
          <w:r>
            <w:t>Úsek pre vedu, umenie a doktorandské štúdium</w:t>
          </w:r>
        </w:p>
        <w:p w14:paraId="56809EA6" w14:textId="2ECDF24F" w:rsidR="00E642BB" w:rsidRPr="001A2E90" w:rsidRDefault="00E642BB" w:rsidP="005E3A72">
          <w:pPr>
            <w:pStyle w:val="HlavickaODD"/>
          </w:pPr>
          <w:r>
            <w:t>Oddelenie pre vedu a umenie</w:t>
          </w:r>
        </w:p>
      </w:tc>
    </w:tr>
  </w:tbl>
  <w:p w14:paraId="52C2E016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83EE9"/>
    <w:multiLevelType w:val="hybridMultilevel"/>
    <w:tmpl w:val="3D184F1C"/>
    <w:lvl w:ilvl="0" w:tplc="81D433FC"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65BC284A"/>
    <w:multiLevelType w:val="hybridMultilevel"/>
    <w:tmpl w:val="BECAD106"/>
    <w:lvl w:ilvl="0" w:tplc="74F2DDE0">
      <w:start w:val="1"/>
      <w:numFmt w:val="bullet"/>
      <w:lvlText w:val="•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26ED76">
      <w:start w:val="1"/>
      <w:numFmt w:val="bullet"/>
      <w:lvlText w:val="-"/>
      <w:lvlJc w:val="left"/>
      <w:pPr>
        <w:ind w:left="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9E3E92">
      <w:start w:val="1"/>
      <w:numFmt w:val="bullet"/>
      <w:lvlText w:val="▪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F4266A">
      <w:start w:val="1"/>
      <w:numFmt w:val="bullet"/>
      <w:lvlText w:val="•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7283E2">
      <w:start w:val="1"/>
      <w:numFmt w:val="bullet"/>
      <w:lvlText w:val="o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A898AA">
      <w:start w:val="1"/>
      <w:numFmt w:val="bullet"/>
      <w:lvlText w:val="▪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5E248E">
      <w:start w:val="1"/>
      <w:numFmt w:val="bullet"/>
      <w:lvlText w:val="•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CEA344">
      <w:start w:val="1"/>
      <w:numFmt w:val="bullet"/>
      <w:lvlText w:val="o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58DF0C">
      <w:start w:val="1"/>
      <w:numFmt w:val="bullet"/>
      <w:lvlText w:val="▪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06418927">
    <w:abstractNumId w:val="2"/>
  </w:num>
  <w:num w:numId="2" w16cid:durableId="705522156">
    <w:abstractNumId w:val="0"/>
  </w:num>
  <w:num w:numId="3" w16cid:durableId="482355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9F"/>
    <w:rsid w:val="000025C6"/>
    <w:rsid w:val="00014580"/>
    <w:rsid w:val="00023033"/>
    <w:rsid w:val="00080B78"/>
    <w:rsid w:val="00086875"/>
    <w:rsid w:val="000F543A"/>
    <w:rsid w:val="00101DFA"/>
    <w:rsid w:val="001752C8"/>
    <w:rsid w:val="001A2E90"/>
    <w:rsid w:val="001A38B9"/>
    <w:rsid w:val="001D4493"/>
    <w:rsid w:val="002A0A49"/>
    <w:rsid w:val="002B37AE"/>
    <w:rsid w:val="002D49D9"/>
    <w:rsid w:val="003233F8"/>
    <w:rsid w:val="00335397"/>
    <w:rsid w:val="00344290"/>
    <w:rsid w:val="00346843"/>
    <w:rsid w:val="0035489D"/>
    <w:rsid w:val="00354F09"/>
    <w:rsid w:val="0036298F"/>
    <w:rsid w:val="0036492A"/>
    <w:rsid w:val="00382A21"/>
    <w:rsid w:val="003B3AA8"/>
    <w:rsid w:val="003C0932"/>
    <w:rsid w:val="003F0596"/>
    <w:rsid w:val="003F572D"/>
    <w:rsid w:val="00446EC1"/>
    <w:rsid w:val="00450555"/>
    <w:rsid w:val="00463338"/>
    <w:rsid w:val="004C6140"/>
    <w:rsid w:val="004C618E"/>
    <w:rsid w:val="004E77A8"/>
    <w:rsid w:val="00500F0A"/>
    <w:rsid w:val="0050684C"/>
    <w:rsid w:val="005320E3"/>
    <w:rsid w:val="00533492"/>
    <w:rsid w:val="00565431"/>
    <w:rsid w:val="005762A1"/>
    <w:rsid w:val="005903F9"/>
    <w:rsid w:val="005A1E33"/>
    <w:rsid w:val="005E3A72"/>
    <w:rsid w:val="005F2D3B"/>
    <w:rsid w:val="005F3D08"/>
    <w:rsid w:val="0069224B"/>
    <w:rsid w:val="006B27F0"/>
    <w:rsid w:val="006C7C57"/>
    <w:rsid w:val="006D18A0"/>
    <w:rsid w:val="006D2E18"/>
    <w:rsid w:val="006E5CDE"/>
    <w:rsid w:val="00717CAC"/>
    <w:rsid w:val="007427C5"/>
    <w:rsid w:val="0075162F"/>
    <w:rsid w:val="00765529"/>
    <w:rsid w:val="00765F93"/>
    <w:rsid w:val="00770C34"/>
    <w:rsid w:val="0077479B"/>
    <w:rsid w:val="00777DF3"/>
    <w:rsid w:val="007B6FDD"/>
    <w:rsid w:val="007D5C6A"/>
    <w:rsid w:val="007E51DC"/>
    <w:rsid w:val="007F0CA5"/>
    <w:rsid w:val="007F1279"/>
    <w:rsid w:val="0083342B"/>
    <w:rsid w:val="00833F55"/>
    <w:rsid w:val="0083444C"/>
    <w:rsid w:val="0083492B"/>
    <w:rsid w:val="00844379"/>
    <w:rsid w:val="008614AF"/>
    <w:rsid w:val="00884E54"/>
    <w:rsid w:val="008B00AF"/>
    <w:rsid w:val="008C791D"/>
    <w:rsid w:val="00924C84"/>
    <w:rsid w:val="00932124"/>
    <w:rsid w:val="00933048"/>
    <w:rsid w:val="00972DC9"/>
    <w:rsid w:val="00991C80"/>
    <w:rsid w:val="00992279"/>
    <w:rsid w:val="009A1319"/>
    <w:rsid w:val="009A6808"/>
    <w:rsid w:val="009C5A16"/>
    <w:rsid w:val="009E011D"/>
    <w:rsid w:val="009E07D0"/>
    <w:rsid w:val="009E2909"/>
    <w:rsid w:val="00A0574E"/>
    <w:rsid w:val="00A1284C"/>
    <w:rsid w:val="00A26412"/>
    <w:rsid w:val="00A84B5A"/>
    <w:rsid w:val="00A86023"/>
    <w:rsid w:val="00AA0CA7"/>
    <w:rsid w:val="00AA1F3B"/>
    <w:rsid w:val="00AA3035"/>
    <w:rsid w:val="00AB520F"/>
    <w:rsid w:val="00AB5280"/>
    <w:rsid w:val="00B60BCD"/>
    <w:rsid w:val="00BD1838"/>
    <w:rsid w:val="00C03C5C"/>
    <w:rsid w:val="00C10E98"/>
    <w:rsid w:val="00C14A5C"/>
    <w:rsid w:val="00C20CFC"/>
    <w:rsid w:val="00C64157"/>
    <w:rsid w:val="00C77894"/>
    <w:rsid w:val="00C77D63"/>
    <w:rsid w:val="00CA09F1"/>
    <w:rsid w:val="00CA324F"/>
    <w:rsid w:val="00CD1FDA"/>
    <w:rsid w:val="00CF24E0"/>
    <w:rsid w:val="00D212F4"/>
    <w:rsid w:val="00D24176"/>
    <w:rsid w:val="00D32D25"/>
    <w:rsid w:val="00D34854"/>
    <w:rsid w:val="00D73373"/>
    <w:rsid w:val="00D86E40"/>
    <w:rsid w:val="00DF1CDC"/>
    <w:rsid w:val="00E110AD"/>
    <w:rsid w:val="00E15D12"/>
    <w:rsid w:val="00E40ED1"/>
    <w:rsid w:val="00E63BB0"/>
    <w:rsid w:val="00E642BB"/>
    <w:rsid w:val="00E777DA"/>
    <w:rsid w:val="00E90FBD"/>
    <w:rsid w:val="00E92941"/>
    <w:rsid w:val="00E9531F"/>
    <w:rsid w:val="00EB5694"/>
    <w:rsid w:val="00EE55A1"/>
    <w:rsid w:val="00F563CE"/>
    <w:rsid w:val="00F70092"/>
    <w:rsid w:val="00F73C32"/>
    <w:rsid w:val="00F843A8"/>
    <w:rsid w:val="00FA009F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5B23E"/>
  <w15:chartTrackingRefBased/>
  <w15:docId w15:val="{91E1722D-9B68-4FA7-BC44-326418E4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009F"/>
    <w:rPr>
      <w:rFonts w:ascii="Times New Roman" w:eastAsia="Times New Roman" w:hAnsi="Times New Roman" w:cs="Times New Roman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Zkladntext2">
    <w:name w:val="Body Text 2"/>
    <w:basedOn w:val="Normlny"/>
    <w:link w:val="Zkladntext2Char"/>
    <w:rsid w:val="00FA009F"/>
    <w:pPr>
      <w:spacing w:before="120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FA009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rsid w:val="00FA009F"/>
    <w:pPr>
      <w:ind w:firstLine="708"/>
    </w:pPr>
  </w:style>
  <w:style w:type="character" w:customStyle="1" w:styleId="Zarkazkladnhotextu3Char">
    <w:name w:val="Zarážka základného textu 3 Char"/>
    <w:basedOn w:val="Predvolenpsmoodseku"/>
    <w:link w:val="Zarkazkladnhotextu3"/>
    <w:rsid w:val="00FA009F"/>
    <w:rPr>
      <w:rFonts w:ascii="Times New Roman" w:eastAsia="Times New Roman" w:hAnsi="Times New Roman" w:cs="Times New Roman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E77A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E7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edu.uniba.sk/fileadmin/pdf/Veda/2._Habilitacne_a_vymenuvacie_konania/4._Predpisy_a_legislativa/Vp_2023_32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copalova1\Downloads\Uradny_list_PDF%20(2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fa36e1-8f5e-4dc5-99fd-d086f010811a">
      <Terms xmlns="http://schemas.microsoft.com/office/infopath/2007/PartnerControls"/>
    </lcf76f155ced4ddcb4097134ff3c332f>
    <TaxCatchAll xmlns="b239f76d-d69a-4638-bc02-01db887d99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24FD30A23EFC409B27231C52C0B531" ma:contentTypeVersion="18" ma:contentTypeDescription="Umožňuje vytvoriť nový dokument." ma:contentTypeScope="" ma:versionID="26aa26bc3e1848529205451a9f024bff">
  <xsd:schema xmlns:xsd="http://www.w3.org/2001/XMLSchema" xmlns:xs="http://www.w3.org/2001/XMLSchema" xmlns:p="http://schemas.microsoft.com/office/2006/metadata/properties" xmlns:ns2="8ffa36e1-8f5e-4dc5-99fd-d086f010811a" xmlns:ns3="b239f76d-d69a-4638-bc02-01db887d9911" targetNamespace="http://schemas.microsoft.com/office/2006/metadata/properties" ma:root="true" ma:fieldsID="0d9fc18b61a77d5c4c4052094cdb94ae" ns2:_="" ns3:_="">
    <xsd:import namespace="8ffa36e1-8f5e-4dc5-99fd-d086f010811a"/>
    <xsd:import namespace="b239f76d-d69a-4638-bc02-01db887d99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a36e1-8f5e-4dc5-99fd-d086f01081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9f76d-d69a-4638-bc02-01db887d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899b970-1ac6-42a4-9e5f-fded71d52cc7}" ma:internalName="TaxCatchAll" ma:showField="CatchAllData" ma:web="b239f76d-d69a-4638-bc02-01db887d99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0A7AEC-A79F-4988-82F0-747AECEF720B}">
  <ds:schemaRefs>
    <ds:schemaRef ds:uri="8ffa36e1-8f5e-4dc5-99fd-d086f010811a"/>
    <ds:schemaRef ds:uri="http://schemas.microsoft.com/office/2006/documentManagement/types"/>
    <ds:schemaRef ds:uri="http://purl.org/dc/elements/1.1/"/>
    <ds:schemaRef ds:uri="b239f76d-d69a-4638-bc02-01db887d9911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DACF29-AC15-4742-B025-29178C1C1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fa36e1-8f5e-4dc5-99fd-d086f010811a"/>
    <ds:schemaRef ds:uri="b239f76d-d69a-4638-bc02-01db887d99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CF23EE-5070-40CB-A1B2-6B305EC1B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Uradny_list_PDF (23)</Template>
  <TotalTime>2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Jenčopaľová Ľubica</dc:creator>
  <cp:keywords/>
  <dc:description/>
  <cp:lastModifiedBy>Jenčopaľová Ľubica</cp:lastModifiedBy>
  <cp:revision>2</cp:revision>
  <cp:lastPrinted>2023-09-06T08:22:00Z</cp:lastPrinted>
  <dcterms:created xsi:type="dcterms:W3CDTF">2025-07-21T10:51:00Z</dcterms:created>
  <dcterms:modified xsi:type="dcterms:W3CDTF">2025-07-21T10:51:00Z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0x0101001324FD30A23EFC409B27231C52C0B531</vt:lpwstr>
  </property>
  <property fmtid="{D5CDD505-2E9C-101B-9397-08002B2CF9AE}" pid="3" name="MediaServiceImageTags">
    <vt:lpwstr/>
  </property>
</Properties>
</file>