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FAF2" w14:textId="77777777" w:rsidR="009E6DDD" w:rsidRPr="000D200C" w:rsidRDefault="009E6DDD" w:rsidP="004B2156">
      <w:pPr>
        <w:jc w:val="center"/>
        <w:rPr>
          <w:rFonts w:ascii="Corbel" w:hAnsi="Corbel"/>
          <w:b/>
          <w:sz w:val="24"/>
          <w:szCs w:val="24"/>
        </w:rPr>
      </w:pPr>
      <w:r w:rsidRPr="000D200C">
        <w:rPr>
          <w:rFonts w:ascii="Corbel" w:hAnsi="Corbel"/>
          <w:b/>
          <w:sz w:val="24"/>
          <w:szCs w:val="24"/>
        </w:rPr>
        <w:t xml:space="preserve">P R I H L Á Š K A  N A </w:t>
      </w:r>
      <w:r w:rsidR="00381AF8" w:rsidRPr="000D200C">
        <w:rPr>
          <w:rFonts w:ascii="Corbel" w:hAnsi="Corbel"/>
          <w:b/>
          <w:sz w:val="24"/>
          <w:szCs w:val="24"/>
        </w:rPr>
        <w:t xml:space="preserve"> </w:t>
      </w:r>
      <w:r w:rsidRPr="000D200C">
        <w:rPr>
          <w:rFonts w:ascii="Corbel" w:hAnsi="Corbel"/>
          <w:b/>
          <w:sz w:val="24"/>
          <w:szCs w:val="24"/>
        </w:rPr>
        <w:t>Š T Á T N U  S K Ú Š K U</w:t>
      </w:r>
    </w:p>
    <w:p w14:paraId="7CF9B887" w14:textId="77777777" w:rsidR="009E6DDD" w:rsidRPr="001C45B3" w:rsidRDefault="008807C6" w:rsidP="004B2156">
      <w:pPr>
        <w:jc w:val="center"/>
        <w:rPr>
          <w:rFonts w:ascii="Corbel" w:hAnsi="Corbel"/>
          <w:b/>
        </w:rPr>
      </w:pPr>
      <w:r w:rsidRPr="000D200C">
        <w:rPr>
          <w:rFonts w:ascii="Corbel" w:hAnsi="Corbel"/>
          <w:b/>
          <w:sz w:val="24"/>
          <w:szCs w:val="24"/>
        </w:rPr>
        <w:t>bakalárske</w:t>
      </w:r>
      <w:r w:rsidR="005364C7" w:rsidRPr="000D200C">
        <w:rPr>
          <w:rFonts w:ascii="Corbel" w:hAnsi="Corbel"/>
          <w:b/>
          <w:sz w:val="24"/>
          <w:szCs w:val="24"/>
        </w:rPr>
        <w:t xml:space="preserve"> štúdium</w:t>
      </w:r>
    </w:p>
    <w:p w14:paraId="1329101A" w14:textId="77777777" w:rsidR="00B50C65" w:rsidRPr="001C45B3" w:rsidRDefault="00B50C65" w:rsidP="004B2156">
      <w:pPr>
        <w:rPr>
          <w:rFonts w:ascii="Corbel" w:hAnsi="Corbel"/>
        </w:rPr>
      </w:pPr>
    </w:p>
    <w:p w14:paraId="295B6F11" w14:textId="77777777" w:rsidR="00B50C65" w:rsidRPr="001C45B3" w:rsidRDefault="00B50C65" w:rsidP="004B2156">
      <w:pPr>
        <w:rPr>
          <w:rFonts w:ascii="Corbel" w:hAnsi="Corbel"/>
        </w:rPr>
      </w:pPr>
    </w:p>
    <w:p w14:paraId="33C0ACCD" w14:textId="77777777" w:rsidR="009E6DDD" w:rsidRPr="001C45B3" w:rsidRDefault="009E6DDD" w:rsidP="004B2156">
      <w:pPr>
        <w:rPr>
          <w:rFonts w:ascii="Corbel" w:hAnsi="Corbel"/>
        </w:rPr>
      </w:pPr>
    </w:p>
    <w:p w14:paraId="01B21536" w14:textId="77777777" w:rsidR="009E6DDD" w:rsidRPr="000D200C" w:rsidRDefault="005364C7" w:rsidP="00207BD5">
      <w:pPr>
        <w:spacing w:after="240"/>
        <w:rPr>
          <w:rFonts w:ascii="Corbel" w:hAnsi="Corbel"/>
          <w:b/>
        </w:rPr>
      </w:pPr>
      <w:r w:rsidRPr="000D200C">
        <w:rPr>
          <w:rFonts w:ascii="Corbel" w:hAnsi="Corbel"/>
          <w:b/>
        </w:rPr>
        <w:t>Meno a</w:t>
      </w:r>
      <w:r w:rsidR="001C45B3" w:rsidRPr="000D200C">
        <w:rPr>
          <w:rFonts w:ascii="Corbel" w:hAnsi="Corbel"/>
          <w:b/>
        </w:rPr>
        <w:t> </w:t>
      </w:r>
      <w:r w:rsidR="009E6DDD" w:rsidRPr="000D200C">
        <w:rPr>
          <w:rFonts w:ascii="Corbel" w:hAnsi="Corbel"/>
          <w:b/>
        </w:rPr>
        <w:t>priezvisko</w:t>
      </w:r>
      <w:r w:rsidR="001C45B3" w:rsidRPr="000D200C">
        <w:rPr>
          <w:rFonts w:ascii="Corbel" w:hAnsi="Corbel"/>
          <w:b/>
        </w:rPr>
        <w:t xml:space="preserve">: </w:t>
      </w:r>
    </w:p>
    <w:p w14:paraId="27E458D7" w14:textId="03BAF890" w:rsidR="00ED54FC" w:rsidRPr="000D200C" w:rsidRDefault="000D200C" w:rsidP="00207BD5">
      <w:pPr>
        <w:spacing w:after="240"/>
        <w:rPr>
          <w:rFonts w:ascii="Corbel" w:hAnsi="Corbel"/>
          <w:b/>
        </w:rPr>
      </w:pPr>
      <w:r w:rsidRPr="000D200C">
        <w:rPr>
          <w:rFonts w:ascii="Corbel" w:hAnsi="Corbel"/>
          <w:b/>
        </w:rPr>
        <w:t>Tel. číslo:</w:t>
      </w:r>
    </w:p>
    <w:p w14:paraId="36DE6C27" w14:textId="6D2FA2D0" w:rsidR="000D200C" w:rsidRPr="000D200C" w:rsidRDefault="000D200C" w:rsidP="00207BD5">
      <w:pPr>
        <w:spacing w:after="240"/>
        <w:rPr>
          <w:rFonts w:ascii="Corbel" w:hAnsi="Corbel"/>
          <w:b/>
        </w:rPr>
      </w:pPr>
      <w:r>
        <w:rPr>
          <w:rFonts w:ascii="Corbel" w:hAnsi="Corbel"/>
          <w:b/>
        </w:rPr>
        <w:t>E</w:t>
      </w:r>
      <w:r w:rsidRPr="000D200C">
        <w:rPr>
          <w:rFonts w:ascii="Corbel" w:hAnsi="Corbel"/>
          <w:b/>
        </w:rPr>
        <w:t>-mail:</w:t>
      </w:r>
    </w:p>
    <w:p w14:paraId="7DB40C54" w14:textId="77777777" w:rsidR="009E6DDD" w:rsidRPr="001C45B3" w:rsidRDefault="005364C7" w:rsidP="004B2156">
      <w:pPr>
        <w:rPr>
          <w:rFonts w:ascii="Corbel" w:hAnsi="Corbel"/>
        </w:rPr>
      </w:pPr>
      <w:r w:rsidRPr="001C45B3">
        <w:rPr>
          <w:rFonts w:ascii="Corbel" w:hAnsi="Corbel"/>
          <w:b/>
        </w:rPr>
        <w:t>Študijný program</w:t>
      </w:r>
      <w:r w:rsidR="001C45B3">
        <w:rPr>
          <w:rFonts w:ascii="Corbel" w:hAnsi="Corbel"/>
          <w:b/>
        </w:rPr>
        <w:t xml:space="preserve">: </w:t>
      </w:r>
    </w:p>
    <w:p w14:paraId="7F49DCC3" w14:textId="015D3AE6" w:rsidR="00107E34" w:rsidRDefault="00107E34" w:rsidP="004B2156">
      <w:pPr>
        <w:rPr>
          <w:rFonts w:ascii="Corbel" w:hAnsi="Corbel"/>
        </w:rPr>
      </w:pPr>
    </w:p>
    <w:p w14:paraId="1E240A19" w14:textId="044CBF78" w:rsidR="009E6DDD" w:rsidRPr="000D200C" w:rsidRDefault="009E6DDD" w:rsidP="000D200C">
      <w:pPr>
        <w:rPr>
          <w:rFonts w:ascii="Corbel" w:hAnsi="Corbel"/>
          <w:b/>
        </w:rPr>
      </w:pPr>
      <w:r w:rsidRPr="000D200C">
        <w:rPr>
          <w:rFonts w:ascii="Corbel" w:hAnsi="Corbel"/>
          <w:b/>
        </w:rPr>
        <w:t>Štúdium</w:t>
      </w:r>
      <w:r w:rsidR="000D200C" w:rsidRPr="000D200C">
        <w:rPr>
          <w:rFonts w:ascii="Corbel" w:hAnsi="Corbel"/>
          <w:b/>
        </w:rPr>
        <w:t xml:space="preserve">:   </w:t>
      </w:r>
      <w:r w:rsidR="000D200C" w:rsidRPr="000D200C">
        <w:rPr>
          <w:rFonts w:ascii="Corbel" w:hAnsi="Corbel"/>
          <w:b/>
        </w:rPr>
        <w:tab/>
      </w:r>
      <w:r w:rsidR="000D200C" w:rsidRPr="000D200C">
        <w:rPr>
          <w:rFonts w:ascii="Corbel" w:hAnsi="Corbel"/>
          <w:b/>
        </w:rPr>
        <w:tab/>
      </w:r>
      <w:r w:rsidR="000D200C" w:rsidRPr="000D200C">
        <w:rPr>
          <w:rFonts w:ascii="Corbel" w:hAnsi="Corbel"/>
          <w:b/>
        </w:rPr>
        <w:tab/>
      </w:r>
      <w:r w:rsidR="000D200C" w:rsidRPr="000D200C">
        <w:rPr>
          <w:rFonts w:ascii="Corbel" w:hAnsi="Corbel"/>
          <w:b/>
        </w:rPr>
        <w:tab/>
      </w:r>
      <w:r w:rsidR="00FA69E1">
        <w:rPr>
          <w:rFonts w:ascii="Corbel" w:hAnsi="Corbel"/>
          <w:b/>
        </w:rPr>
        <w:t>D</w:t>
      </w:r>
      <w:r w:rsidRPr="000D200C">
        <w:rPr>
          <w:rFonts w:ascii="Corbel" w:hAnsi="Corbel"/>
          <w:b/>
        </w:rPr>
        <w:t>enné</w:t>
      </w:r>
      <w:r w:rsidR="009C0B5E" w:rsidRPr="000D200C">
        <w:rPr>
          <w:rFonts w:ascii="Corbel" w:hAnsi="Corbel"/>
          <w:b/>
        </w:rPr>
        <w:tab/>
      </w:r>
      <w:r w:rsidR="009C0B5E" w:rsidRPr="000D200C">
        <w:rPr>
          <w:rFonts w:ascii="Corbel" w:hAnsi="Corbel"/>
          <w:b/>
        </w:rPr>
        <w:tab/>
      </w:r>
      <w:r w:rsidR="00FA69E1">
        <w:rPr>
          <w:rFonts w:ascii="Corbel" w:hAnsi="Corbel"/>
          <w:b/>
        </w:rPr>
        <w:t>E</w:t>
      </w:r>
      <w:r w:rsidRPr="000D200C">
        <w:rPr>
          <w:rFonts w:ascii="Corbel" w:hAnsi="Corbel"/>
          <w:b/>
        </w:rPr>
        <w:t>xterné</w:t>
      </w:r>
      <w:r w:rsidR="009C0B5E" w:rsidRPr="000D200C">
        <w:rPr>
          <w:rFonts w:ascii="Corbel" w:hAnsi="Corbel"/>
          <w:b/>
        </w:rPr>
        <w:tab/>
      </w:r>
      <w:r w:rsidR="009C0B5E" w:rsidRPr="000D200C">
        <w:rPr>
          <w:rFonts w:ascii="Corbel" w:hAnsi="Corbel"/>
          <w:b/>
        </w:rPr>
        <w:tab/>
      </w:r>
      <w:r w:rsidR="009C0B5E" w:rsidRPr="000D200C">
        <w:rPr>
          <w:rFonts w:ascii="Corbel" w:hAnsi="Corbel"/>
          <w:b/>
        </w:rPr>
        <w:tab/>
      </w:r>
    </w:p>
    <w:p w14:paraId="67A434B3" w14:textId="5B5AC1F9" w:rsidR="002963D0" w:rsidRPr="008459FA" w:rsidRDefault="000D200C" w:rsidP="004B2156">
      <w:pPr>
        <w:rPr>
          <w:rFonts w:ascii="Corbel" w:hAnsi="Corbel"/>
          <w:sz w:val="20"/>
        </w:rPr>
      </w:pPr>
      <w:r w:rsidRPr="008459FA">
        <w:rPr>
          <w:rFonts w:ascii="Corbel" w:hAnsi="Corbel"/>
          <w:sz w:val="20"/>
        </w:rPr>
        <w:t>(</w:t>
      </w:r>
      <w:proofErr w:type="spellStart"/>
      <w:r w:rsidRPr="008459FA">
        <w:rPr>
          <w:rFonts w:ascii="Corbel" w:hAnsi="Corbel"/>
          <w:sz w:val="20"/>
        </w:rPr>
        <w:t>nehodiace</w:t>
      </w:r>
      <w:proofErr w:type="spellEnd"/>
      <w:r w:rsidRPr="008459FA">
        <w:rPr>
          <w:rFonts w:ascii="Corbel" w:hAnsi="Corbel"/>
          <w:sz w:val="20"/>
        </w:rPr>
        <w:t xml:space="preserve"> sa prečiarknite)</w:t>
      </w:r>
    </w:p>
    <w:p w14:paraId="43D04CB1" w14:textId="77777777" w:rsidR="000D200C" w:rsidRPr="001C45B3" w:rsidRDefault="000D200C" w:rsidP="004B2156">
      <w:pPr>
        <w:rPr>
          <w:rFonts w:ascii="Corbel" w:hAnsi="Corbel"/>
        </w:rPr>
      </w:pPr>
    </w:p>
    <w:p w14:paraId="4686B73F" w14:textId="408203DA" w:rsidR="002963D0" w:rsidRPr="000D200C" w:rsidRDefault="002963D0" w:rsidP="000D200C">
      <w:pPr>
        <w:rPr>
          <w:rFonts w:ascii="Corbel" w:hAnsi="Corbel"/>
          <w:b/>
        </w:rPr>
      </w:pPr>
      <w:r w:rsidRPr="001C45B3">
        <w:rPr>
          <w:rFonts w:ascii="Corbel" w:hAnsi="Corbel"/>
          <w:b/>
        </w:rPr>
        <w:t>Termín vykonania štátnej skúšky</w:t>
      </w:r>
      <w:r w:rsidRPr="001C45B3">
        <w:rPr>
          <w:rFonts w:ascii="Corbel" w:hAnsi="Corbel"/>
        </w:rPr>
        <w:t xml:space="preserve">: </w:t>
      </w:r>
      <w:r w:rsidR="000D200C">
        <w:rPr>
          <w:rFonts w:ascii="Corbel" w:hAnsi="Corbel"/>
        </w:rPr>
        <w:t xml:space="preserve"> </w:t>
      </w:r>
      <w:r w:rsidR="000D200C">
        <w:rPr>
          <w:rFonts w:ascii="Corbel" w:hAnsi="Corbel"/>
        </w:rPr>
        <w:tab/>
      </w:r>
      <w:r w:rsidRPr="000D200C">
        <w:rPr>
          <w:rFonts w:ascii="Corbel" w:hAnsi="Corbel"/>
          <w:b/>
        </w:rPr>
        <w:t>Zimný</w:t>
      </w:r>
      <w:r w:rsidR="009C0B5E" w:rsidRPr="000D200C">
        <w:rPr>
          <w:rFonts w:ascii="Corbel" w:hAnsi="Corbel"/>
          <w:b/>
        </w:rPr>
        <w:tab/>
      </w:r>
      <w:r w:rsidR="009C0B5E" w:rsidRPr="000D200C">
        <w:rPr>
          <w:rFonts w:ascii="Corbel" w:hAnsi="Corbel"/>
          <w:b/>
        </w:rPr>
        <w:tab/>
      </w:r>
      <w:r w:rsidRPr="000D200C">
        <w:rPr>
          <w:rFonts w:ascii="Corbel" w:hAnsi="Corbel"/>
          <w:b/>
        </w:rPr>
        <w:t>Jarný</w:t>
      </w:r>
      <w:r w:rsidR="009C0B5E" w:rsidRPr="000D200C">
        <w:rPr>
          <w:rFonts w:ascii="Corbel" w:hAnsi="Corbel"/>
          <w:b/>
        </w:rPr>
        <w:tab/>
      </w:r>
      <w:r w:rsidR="009C0B5E" w:rsidRPr="000D200C">
        <w:rPr>
          <w:rFonts w:ascii="Corbel" w:hAnsi="Corbel"/>
          <w:b/>
        </w:rPr>
        <w:tab/>
      </w:r>
      <w:r w:rsidR="00FA69E1">
        <w:rPr>
          <w:rFonts w:ascii="Corbel" w:hAnsi="Corbel"/>
          <w:b/>
        </w:rPr>
        <w:tab/>
      </w:r>
      <w:r w:rsidRPr="000D200C">
        <w:rPr>
          <w:rFonts w:ascii="Corbel" w:hAnsi="Corbel"/>
          <w:b/>
        </w:rPr>
        <w:t>Letný</w:t>
      </w:r>
    </w:p>
    <w:p w14:paraId="1C0233C2" w14:textId="5B07CFC1" w:rsidR="000D200C" w:rsidRPr="008459FA" w:rsidRDefault="000D200C" w:rsidP="000D200C">
      <w:pPr>
        <w:rPr>
          <w:rFonts w:ascii="Corbel" w:hAnsi="Corbel"/>
          <w:sz w:val="20"/>
        </w:rPr>
      </w:pPr>
      <w:r w:rsidRPr="008459FA">
        <w:rPr>
          <w:rFonts w:ascii="Corbel" w:hAnsi="Corbel"/>
          <w:sz w:val="20"/>
        </w:rPr>
        <w:t>(</w:t>
      </w:r>
      <w:proofErr w:type="spellStart"/>
      <w:r w:rsidRPr="008459FA">
        <w:rPr>
          <w:rFonts w:ascii="Corbel" w:hAnsi="Corbel"/>
          <w:sz w:val="20"/>
        </w:rPr>
        <w:t>nehodiace</w:t>
      </w:r>
      <w:proofErr w:type="spellEnd"/>
      <w:r w:rsidRPr="008459FA">
        <w:rPr>
          <w:rFonts w:ascii="Corbel" w:hAnsi="Corbel"/>
          <w:sz w:val="20"/>
        </w:rPr>
        <w:t xml:space="preserve"> sa prečiarknite)</w:t>
      </w:r>
    </w:p>
    <w:p w14:paraId="3930C161" w14:textId="77777777" w:rsidR="002963D0" w:rsidRPr="001C45B3" w:rsidRDefault="002963D0" w:rsidP="004B2156">
      <w:pPr>
        <w:rPr>
          <w:rFonts w:ascii="Corbel" w:hAnsi="Corbel"/>
        </w:rPr>
      </w:pPr>
    </w:p>
    <w:p w14:paraId="705507AD" w14:textId="56DAA985" w:rsidR="000D200C" w:rsidRDefault="000D200C" w:rsidP="000D200C">
      <w:pPr>
        <w:rPr>
          <w:rFonts w:ascii="Corbel" w:hAnsi="Corbel"/>
          <w:b/>
        </w:rPr>
      </w:pPr>
      <w:r w:rsidRPr="001C45B3">
        <w:rPr>
          <w:rFonts w:ascii="Corbel" w:hAnsi="Corbel"/>
          <w:b/>
        </w:rPr>
        <w:t>Termín  štátnej skúšky</w:t>
      </w:r>
      <w:r w:rsidRPr="001C45B3">
        <w:rPr>
          <w:rFonts w:ascii="Corbel" w:hAnsi="Corbel"/>
        </w:rPr>
        <w:t xml:space="preserve">: </w:t>
      </w:r>
      <w:r>
        <w:rPr>
          <w:rFonts w:ascii="Corbel" w:hAnsi="Corbel"/>
        </w:rPr>
        <w:t xml:space="preserve"> </w:t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>
        <w:rPr>
          <w:rFonts w:ascii="Corbel" w:hAnsi="Corbel"/>
          <w:b/>
        </w:rPr>
        <w:t>Riadny</w:t>
      </w:r>
      <w:r w:rsidRPr="000D200C">
        <w:rPr>
          <w:rFonts w:ascii="Corbel" w:hAnsi="Corbel"/>
          <w:b/>
        </w:rPr>
        <w:tab/>
      </w:r>
      <w:r w:rsidRPr="000D200C">
        <w:rPr>
          <w:rFonts w:ascii="Corbel" w:hAnsi="Corbel"/>
          <w:b/>
        </w:rPr>
        <w:tab/>
      </w:r>
      <w:r>
        <w:rPr>
          <w:rFonts w:ascii="Corbel" w:hAnsi="Corbel"/>
          <w:b/>
        </w:rPr>
        <w:t>Opravný</w:t>
      </w:r>
      <w:r w:rsidR="00FA69E1">
        <w:rPr>
          <w:rFonts w:ascii="Corbel" w:hAnsi="Corbel"/>
          <w:b/>
        </w:rPr>
        <w:t xml:space="preserve"> - </w:t>
      </w:r>
      <w:r>
        <w:rPr>
          <w:rFonts w:ascii="Corbel" w:hAnsi="Corbel"/>
          <w:b/>
        </w:rPr>
        <w:t>prvý</w:t>
      </w:r>
      <w:r w:rsidRPr="000D200C">
        <w:rPr>
          <w:rFonts w:ascii="Corbel" w:hAnsi="Corbel"/>
          <w:b/>
        </w:rPr>
        <w:tab/>
      </w:r>
      <w:r w:rsidR="00FA69E1">
        <w:rPr>
          <w:rFonts w:ascii="Corbel" w:hAnsi="Corbel"/>
          <w:b/>
        </w:rPr>
        <w:tab/>
      </w:r>
      <w:r>
        <w:rPr>
          <w:rFonts w:ascii="Corbel" w:hAnsi="Corbel"/>
          <w:b/>
        </w:rPr>
        <w:t>Opravný – druhý</w:t>
      </w:r>
    </w:p>
    <w:p w14:paraId="397F3247" w14:textId="306A1283" w:rsidR="000D200C" w:rsidRPr="008459FA" w:rsidRDefault="000D200C" w:rsidP="000D200C">
      <w:pPr>
        <w:rPr>
          <w:rFonts w:ascii="Corbel" w:hAnsi="Corbel"/>
          <w:sz w:val="20"/>
        </w:rPr>
      </w:pPr>
      <w:r w:rsidRPr="008459FA">
        <w:rPr>
          <w:rFonts w:ascii="Corbel" w:hAnsi="Corbel"/>
          <w:sz w:val="20"/>
        </w:rPr>
        <w:t>(</w:t>
      </w:r>
      <w:proofErr w:type="spellStart"/>
      <w:r w:rsidRPr="008459FA">
        <w:rPr>
          <w:rFonts w:ascii="Corbel" w:hAnsi="Corbel"/>
          <w:sz w:val="20"/>
        </w:rPr>
        <w:t>nehodiace</w:t>
      </w:r>
      <w:proofErr w:type="spellEnd"/>
      <w:r w:rsidRPr="008459FA">
        <w:rPr>
          <w:rFonts w:ascii="Corbel" w:hAnsi="Corbel"/>
          <w:sz w:val="20"/>
        </w:rPr>
        <w:t xml:space="preserve"> sa prečiarknite)</w:t>
      </w:r>
    </w:p>
    <w:p w14:paraId="7482C64B" w14:textId="77777777" w:rsidR="002963D0" w:rsidRPr="001C45B3" w:rsidRDefault="002963D0" w:rsidP="004B2156">
      <w:pPr>
        <w:rPr>
          <w:rFonts w:ascii="Corbel" w:hAnsi="Corbel"/>
        </w:rPr>
      </w:pPr>
    </w:p>
    <w:p w14:paraId="57FE3171" w14:textId="77777777" w:rsidR="00365126" w:rsidRPr="001C45B3" w:rsidRDefault="00365126" w:rsidP="004B2156">
      <w:pPr>
        <w:rPr>
          <w:rFonts w:ascii="Corbel" w:hAnsi="Corbel"/>
        </w:rPr>
      </w:pPr>
    </w:p>
    <w:p w14:paraId="4DBBA22D" w14:textId="450F3236" w:rsidR="002963D0" w:rsidRPr="000D200C" w:rsidRDefault="002963D0" w:rsidP="004B2156">
      <w:pPr>
        <w:rPr>
          <w:rFonts w:ascii="Corbel" w:hAnsi="Corbel"/>
          <w:b/>
        </w:rPr>
      </w:pPr>
      <w:r w:rsidRPr="000D200C">
        <w:rPr>
          <w:rFonts w:ascii="Corbel" w:hAnsi="Corbel"/>
          <w:b/>
        </w:rPr>
        <w:t>Predmet štátnej skúšky</w:t>
      </w:r>
      <w:r w:rsidR="00ED54FC" w:rsidRPr="000D200C">
        <w:rPr>
          <w:rFonts w:ascii="Corbel" w:hAnsi="Corbel"/>
          <w:b/>
        </w:rPr>
        <w:t>:</w:t>
      </w:r>
      <w:r w:rsidR="00860BEF">
        <w:rPr>
          <w:rFonts w:ascii="Corbel" w:hAnsi="Corbel"/>
          <w:b/>
        </w:rPr>
        <w:t xml:space="preserve"> Obhajoba bakalárskej práce</w:t>
      </w:r>
    </w:p>
    <w:p w14:paraId="3249884B" w14:textId="77777777" w:rsidR="00ED54FC" w:rsidRPr="001C45B3" w:rsidRDefault="00ED54FC" w:rsidP="004B2156">
      <w:pPr>
        <w:rPr>
          <w:rFonts w:ascii="Corbel" w:hAnsi="Corbel"/>
        </w:rPr>
      </w:pPr>
    </w:p>
    <w:p w14:paraId="49FE66F5" w14:textId="77777777" w:rsidR="00C73659" w:rsidRDefault="00C73659" w:rsidP="004B2156">
      <w:pPr>
        <w:rPr>
          <w:rFonts w:ascii="Corbel" w:hAnsi="Corbel"/>
        </w:rPr>
      </w:pPr>
    </w:p>
    <w:p w14:paraId="3FC0AA4F" w14:textId="77777777" w:rsidR="001C45B3" w:rsidRPr="001C45B3" w:rsidRDefault="001C45B3" w:rsidP="004B2156">
      <w:pPr>
        <w:rPr>
          <w:rFonts w:ascii="Corbel" w:hAnsi="Corbel"/>
        </w:rPr>
      </w:pPr>
    </w:p>
    <w:p w14:paraId="5D52625A" w14:textId="1ED6E8CC" w:rsidR="002963D0" w:rsidRPr="001C45B3" w:rsidRDefault="00FA69E1" w:rsidP="004B2156">
      <w:pPr>
        <w:rPr>
          <w:rFonts w:ascii="Corbel" w:hAnsi="Corbel"/>
          <w:b/>
        </w:rPr>
      </w:pPr>
      <w:r>
        <w:rPr>
          <w:rFonts w:ascii="Corbel" w:hAnsi="Corbel"/>
          <w:b/>
        </w:rPr>
        <w:t>N</w:t>
      </w:r>
      <w:r w:rsidR="00E973AB" w:rsidRPr="001C45B3">
        <w:rPr>
          <w:rFonts w:ascii="Corbel" w:hAnsi="Corbel"/>
          <w:b/>
        </w:rPr>
        <w:t>ázov katedry</w:t>
      </w:r>
      <w:r>
        <w:rPr>
          <w:rFonts w:ascii="Corbel" w:hAnsi="Corbel"/>
          <w:b/>
        </w:rPr>
        <w:t xml:space="preserve"> na ktorej budete obhajovať záverečnú prácu</w:t>
      </w:r>
      <w:r w:rsidR="005364C7" w:rsidRPr="001C45B3">
        <w:rPr>
          <w:rFonts w:ascii="Corbel" w:hAnsi="Corbel"/>
          <w:b/>
        </w:rPr>
        <w:t>:</w:t>
      </w:r>
    </w:p>
    <w:p w14:paraId="3C9405BD" w14:textId="77777777" w:rsidR="002963D0" w:rsidRPr="001C45B3" w:rsidRDefault="002963D0" w:rsidP="004B2156">
      <w:pPr>
        <w:rPr>
          <w:rFonts w:ascii="Corbel" w:hAnsi="Corbel"/>
        </w:rPr>
      </w:pPr>
    </w:p>
    <w:p w14:paraId="15AD04D8" w14:textId="77777777" w:rsidR="0006486C" w:rsidRPr="001C45B3" w:rsidRDefault="0006486C" w:rsidP="004B2156">
      <w:pPr>
        <w:rPr>
          <w:rFonts w:ascii="Corbel" w:hAnsi="Corbel"/>
        </w:rPr>
      </w:pPr>
    </w:p>
    <w:p w14:paraId="299F9C80" w14:textId="77777777" w:rsidR="00B50C65" w:rsidRPr="001C45B3" w:rsidRDefault="00B50C65" w:rsidP="004B2156">
      <w:pPr>
        <w:rPr>
          <w:rFonts w:ascii="Corbel" w:hAnsi="Corbel"/>
        </w:rPr>
      </w:pPr>
    </w:p>
    <w:p w14:paraId="6B439FA8" w14:textId="28F96F7B" w:rsidR="0006486C" w:rsidRPr="00870813" w:rsidRDefault="0006486C" w:rsidP="004B2156">
      <w:pPr>
        <w:rPr>
          <w:rFonts w:ascii="Corbel" w:hAnsi="Corbel"/>
        </w:rPr>
      </w:pPr>
      <w:bookmarkStart w:id="0" w:name="_Hlk106363892"/>
      <w:r w:rsidRPr="00870813">
        <w:rPr>
          <w:rFonts w:ascii="Corbel" w:hAnsi="Corbel"/>
        </w:rPr>
        <w:t>Žiadam o vydanie bilingválnych dokladov o ukončení štúdia v slovenskom a anglickom jazyku.</w:t>
      </w:r>
    </w:p>
    <w:p w14:paraId="1C50E2F9" w14:textId="31F64D90" w:rsidR="00BD7C76" w:rsidRPr="00870813" w:rsidRDefault="00870813" w:rsidP="004B2156">
      <w:pPr>
        <w:rPr>
          <w:rFonts w:ascii="Corbel" w:hAnsi="Corbel"/>
        </w:rPr>
      </w:pPr>
      <w:r w:rsidRPr="00870813">
        <w:rPr>
          <w:rFonts w:ascii="Corbel" w:hAnsi="Corbel"/>
        </w:rPr>
        <w:t>Súhlasím s vydaním dokladov o ukončení štúdia po viac ako 30 dňoch od ukončenia štúdia.</w:t>
      </w:r>
    </w:p>
    <w:p w14:paraId="7CD80113" w14:textId="77777777" w:rsidR="002963D0" w:rsidRPr="001C45B3" w:rsidRDefault="002963D0" w:rsidP="004B2156">
      <w:pPr>
        <w:rPr>
          <w:rFonts w:ascii="Corbel" w:hAnsi="Corbel"/>
        </w:rPr>
      </w:pPr>
    </w:p>
    <w:p w14:paraId="39338C51" w14:textId="77777777" w:rsidR="000D200C" w:rsidRDefault="002963D0" w:rsidP="004B2156">
      <w:pPr>
        <w:rPr>
          <w:rFonts w:ascii="Corbel" w:hAnsi="Corbel"/>
        </w:rPr>
      </w:pPr>
      <w:r w:rsidRPr="001C45B3">
        <w:rPr>
          <w:rFonts w:ascii="Corbel" w:hAnsi="Corbel"/>
        </w:rPr>
        <w:t xml:space="preserve"> </w:t>
      </w:r>
      <w:r w:rsidR="004E1C02" w:rsidRPr="001C45B3">
        <w:rPr>
          <w:rFonts w:ascii="Corbel" w:hAnsi="Corbel"/>
        </w:rPr>
        <w:t>V Bratislave dňa:</w:t>
      </w:r>
    </w:p>
    <w:p w14:paraId="05AE2CAB" w14:textId="127FCF0B" w:rsidR="002963D0" w:rsidRPr="001C45B3" w:rsidRDefault="000D200C" w:rsidP="004B2156">
      <w:pPr>
        <w:rPr>
          <w:rFonts w:ascii="Corbel" w:hAnsi="Corbel"/>
        </w:rPr>
      </w:pP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9C0B5E" w:rsidRPr="001C45B3">
        <w:rPr>
          <w:rFonts w:ascii="Corbel" w:hAnsi="Corbel"/>
        </w:rPr>
        <w:tab/>
      </w:r>
      <w:r w:rsidR="009C0B5E" w:rsidRPr="001C45B3">
        <w:rPr>
          <w:rFonts w:ascii="Corbel" w:hAnsi="Corbel"/>
        </w:rPr>
        <w:tab/>
      </w:r>
      <w:r w:rsidR="009C0B5E" w:rsidRPr="001C45B3">
        <w:rPr>
          <w:rFonts w:ascii="Corbel" w:hAnsi="Corbel"/>
        </w:rPr>
        <w:tab/>
      </w:r>
      <w:r w:rsidR="009C0B5E" w:rsidRPr="001C45B3">
        <w:rPr>
          <w:rFonts w:ascii="Corbel" w:hAnsi="Corbel"/>
        </w:rPr>
        <w:tab/>
      </w:r>
      <w:r w:rsidR="009C0B5E" w:rsidRPr="001C45B3">
        <w:rPr>
          <w:rFonts w:ascii="Corbel" w:hAnsi="Corbel"/>
        </w:rPr>
        <w:tab/>
      </w:r>
      <w:r w:rsidR="002963D0" w:rsidRPr="001C45B3">
        <w:rPr>
          <w:rFonts w:ascii="Corbel" w:hAnsi="Corbel"/>
        </w:rPr>
        <w:t>––––––––––––––––––––––––––</w:t>
      </w:r>
    </w:p>
    <w:p w14:paraId="05F44BDB" w14:textId="77777777" w:rsidR="002963D0" w:rsidRPr="001C45B3" w:rsidRDefault="002963D0" w:rsidP="00C724BC">
      <w:pPr>
        <w:ind w:left="4320" w:firstLine="720"/>
        <w:rPr>
          <w:rFonts w:ascii="Corbel" w:hAnsi="Corbel"/>
        </w:rPr>
      </w:pPr>
      <w:r w:rsidRPr="001C45B3">
        <w:rPr>
          <w:rFonts w:ascii="Corbel" w:hAnsi="Corbel"/>
        </w:rPr>
        <w:t>Podpis študenta</w:t>
      </w:r>
    </w:p>
    <w:p w14:paraId="080EB8B9" w14:textId="77777777" w:rsidR="002963D0" w:rsidRPr="001C45B3" w:rsidRDefault="002963D0" w:rsidP="004B2156">
      <w:pPr>
        <w:rPr>
          <w:rFonts w:ascii="Corbel" w:hAnsi="Corbel"/>
        </w:rPr>
      </w:pPr>
    </w:p>
    <w:p w14:paraId="37D15278" w14:textId="77777777" w:rsidR="002963D0" w:rsidRPr="001C45B3" w:rsidRDefault="004B2156" w:rsidP="004B2156">
      <w:pPr>
        <w:rPr>
          <w:rFonts w:ascii="Corbel" w:hAnsi="Corbel"/>
        </w:rPr>
      </w:pPr>
      <w:r w:rsidRPr="001C45B3">
        <w:rPr>
          <w:rFonts w:ascii="Corbel" w:hAnsi="Corbel"/>
        </w:rPr>
        <w:t>-----------------------------------------------------------------------------------------------------------------------------</w:t>
      </w:r>
      <w:r w:rsidR="002963D0" w:rsidRPr="001C45B3">
        <w:rPr>
          <w:rFonts w:ascii="Corbel" w:hAnsi="Corbel"/>
        </w:rPr>
        <w:t>Za kontrolu správnosti uvedených údajov zodpovedá:</w:t>
      </w:r>
    </w:p>
    <w:p w14:paraId="7455A772" w14:textId="77777777" w:rsidR="00B50C65" w:rsidRPr="001C45B3" w:rsidRDefault="00B50C65" w:rsidP="004B2156">
      <w:pPr>
        <w:rPr>
          <w:rFonts w:ascii="Corbel" w:hAnsi="Corbel"/>
        </w:rPr>
      </w:pPr>
    </w:p>
    <w:p w14:paraId="1505C929" w14:textId="77777777" w:rsidR="005364C7" w:rsidRPr="001C45B3" w:rsidRDefault="00B50C65" w:rsidP="004B2156">
      <w:pPr>
        <w:ind w:left="4320" w:firstLine="720"/>
        <w:rPr>
          <w:rFonts w:ascii="Corbel" w:hAnsi="Corbel"/>
        </w:rPr>
      </w:pPr>
      <w:r w:rsidRPr="001C45B3">
        <w:rPr>
          <w:rFonts w:ascii="Corbel" w:hAnsi="Corbel"/>
        </w:rPr>
        <w:t>––––––––––––––––––––––––-</w:t>
      </w:r>
    </w:p>
    <w:p w14:paraId="1A02F068" w14:textId="5AEADF56" w:rsidR="002963D0" w:rsidRPr="001C45B3" w:rsidRDefault="002963D0" w:rsidP="004B2156">
      <w:pPr>
        <w:ind w:left="4320" w:firstLine="720"/>
        <w:rPr>
          <w:rFonts w:ascii="Corbel" w:hAnsi="Corbel"/>
        </w:rPr>
      </w:pPr>
      <w:r w:rsidRPr="001C45B3">
        <w:rPr>
          <w:rFonts w:ascii="Corbel" w:hAnsi="Corbel"/>
        </w:rPr>
        <w:t>Podpis referent</w:t>
      </w:r>
      <w:r w:rsidR="000D200C">
        <w:rPr>
          <w:rFonts w:ascii="Corbel" w:hAnsi="Corbel"/>
        </w:rPr>
        <w:t>ky</w:t>
      </w:r>
      <w:r w:rsidRPr="001C45B3">
        <w:rPr>
          <w:rFonts w:ascii="Corbel" w:hAnsi="Corbel"/>
        </w:rPr>
        <w:t xml:space="preserve"> študijného oddelenia</w:t>
      </w:r>
    </w:p>
    <w:p w14:paraId="7DCD7655" w14:textId="77777777" w:rsidR="002963D0" w:rsidRPr="001C45B3" w:rsidRDefault="002963D0" w:rsidP="004B2156">
      <w:pPr>
        <w:rPr>
          <w:rFonts w:ascii="Corbel" w:hAnsi="Corbel"/>
        </w:rPr>
      </w:pPr>
    </w:p>
    <w:p w14:paraId="5FE3B110" w14:textId="268BD99C" w:rsidR="000D200C" w:rsidRDefault="000D200C" w:rsidP="00E973AB">
      <w:pPr>
        <w:jc w:val="both"/>
        <w:rPr>
          <w:rFonts w:ascii="Corbel" w:hAnsi="Corbel"/>
          <w:sz w:val="20"/>
        </w:rPr>
      </w:pPr>
    </w:p>
    <w:p w14:paraId="5E27F3F0" w14:textId="77777777" w:rsidR="000D200C" w:rsidRDefault="000D200C" w:rsidP="00E973AB">
      <w:pPr>
        <w:jc w:val="both"/>
        <w:rPr>
          <w:rFonts w:ascii="Corbel" w:hAnsi="Corbel"/>
          <w:sz w:val="20"/>
        </w:rPr>
      </w:pPr>
    </w:p>
    <w:bookmarkEnd w:id="0"/>
    <w:p w14:paraId="3652304A" w14:textId="727173E1" w:rsidR="005C52C8" w:rsidRPr="001C45B3" w:rsidRDefault="005C52C8" w:rsidP="005C52C8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Študent zašle v</w:t>
      </w:r>
      <w:r w:rsidRPr="001C45B3">
        <w:rPr>
          <w:rFonts w:ascii="Corbel" w:hAnsi="Corbel"/>
          <w:sz w:val="20"/>
        </w:rPr>
        <w:t xml:space="preserve">yplnenú prihlášku mailom </w:t>
      </w:r>
      <w:r>
        <w:rPr>
          <w:rFonts w:ascii="Corbel" w:hAnsi="Corbel"/>
          <w:sz w:val="20"/>
        </w:rPr>
        <w:t>svojej</w:t>
      </w:r>
      <w:r w:rsidRPr="001C45B3">
        <w:rPr>
          <w:rFonts w:ascii="Corbel" w:hAnsi="Corbel"/>
          <w:sz w:val="20"/>
        </w:rPr>
        <w:t xml:space="preserve"> študijnej referentke do termínu stanoveného aktuálnym</w:t>
      </w:r>
      <w:r w:rsidR="00AA6C4C">
        <w:rPr>
          <w:rFonts w:ascii="Corbel" w:hAnsi="Corbel"/>
          <w:sz w:val="20"/>
        </w:rPr>
        <w:t xml:space="preserve"> </w:t>
      </w:r>
      <w:r w:rsidRPr="001C45B3">
        <w:rPr>
          <w:rFonts w:ascii="Corbel" w:hAnsi="Corbel"/>
          <w:sz w:val="20"/>
        </w:rPr>
        <w:t xml:space="preserve"> </w:t>
      </w:r>
      <w:r w:rsidRPr="003F4BB5">
        <w:rPr>
          <w:rFonts w:ascii="Corbel" w:hAnsi="Corbel"/>
          <w:sz w:val="20"/>
        </w:rPr>
        <w:t>Harmonogramom príslušného AR</w:t>
      </w:r>
      <w:r>
        <w:rPr>
          <w:rFonts w:ascii="Corbel" w:hAnsi="Corbel"/>
          <w:sz w:val="20"/>
        </w:rPr>
        <w:t xml:space="preserve">. </w:t>
      </w:r>
      <w:r w:rsidRPr="001C45B3">
        <w:rPr>
          <w:rFonts w:ascii="Corbel" w:hAnsi="Corbel"/>
          <w:color w:val="000000"/>
          <w:sz w:val="20"/>
          <w:shd w:val="clear" w:color="auto" w:fill="FFFFFF"/>
        </w:rPr>
        <w:t>Prihlásenie sa na obhajobu záverečnej práce je podmienené jej nahratím do AiS2 (elektronickým odovzdaním)</w:t>
      </w:r>
      <w:r>
        <w:rPr>
          <w:rFonts w:ascii="Corbel" w:hAnsi="Corbel"/>
          <w:color w:val="000000"/>
          <w:sz w:val="20"/>
          <w:shd w:val="clear" w:color="auto" w:fill="FFFFFF"/>
        </w:rPr>
        <w:t xml:space="preserve"> </w:t>
      </w:r>
      <w:r w:rsidRPr="001C45B3">
        <w:rPr>
          <w:rFonts w:ascii="Corbel" w:hAnsi="Corbel"/>
          <w:color w:val="000000"/>
          <w:sz w:val="20"/>
          <w:shd w:val="clear" w:color="auto" w:fill="FFFFFF"/>
        </w:rPr>
        <w:t>do termínu </w:t>
      </w:r>
      <w:r w:rsidRPr="001C45B3">
        <w:rPr>
          <w:rFonts w:ascii="Corbel" w:hAnsi="Corbel"/>
          <w:color w:val="000000"/>
          <w:sz w:val="20"/>
          <w:bdr w:val="none" w:sz="0" w:space="0" w:color="auto" w:frame="1"/>
          <w:shd w:val="clear" w:color="auto" w:fill="FFFFFF"/>
        </w:rPr>
        <w:t xml:space="preserve">stanoveného aktuálnym  </w:t>
      </w:r>
      <w:r w:rsidRPr="003F4BB5">
        <w:rPr>
          <w:rFonts w:ascii="Corbel" w:hAnsi="Corbel"/>
          <w:sz w:val="20"/>
          <w:bdr w:val="none" w:sz="0" w:space="0" w:color="auto" w:frame="1"/>
          <w:shd w:val="clear" w:color="auto" w:fill="FFFFFF"/>
        </w:rPr>
        <w:t>Harmonogramom príslušného AR</w:t>
      </w:r>
      <w:r w:rsidRPr="001C45B3">
        <w:rPr>
          <w:rFonts w:ascii="Corbel" w:hAnsi="Corbel"/>
          <w:color w:val="000000"/>
          <w:sz w:val="20"/>
          <w:shd w:val="clear" w:color="auto" w:fill="FFFFFF"/>
        </w:rPr>
        <w:t xml:space="preserve">. </w:t>
      </w:r>
      <w:r w:rsidRPr="001C45B3">
        <w:rPr>
          <w:rFonts w:ascii="Corbel" w:hAnsi="Corbel"/>
          <w:sz w:val="20"/>
        </w:rPr>
        <w:t>Dátum štátnej skúšky stanovuje príslušná katedra.</w:t>
      </w:r>
      <w:r>
        <w:rPr>
          <w:rFonts w:ascii="Corbel" w:hAnsi="Corbel"/>
          <w:sz w:val="20"/>
        </w:rPr>
        <w:t xml:space="preserve"> </w:t>
      </w:r>
      <w:r w:rsidRPr="001C45B3">
        <w:rPr>
          <w:rFonts w:ascii="Corbel" w:hAnsi="Corbel"/>
          <w:sz w:val="20"/>
        </w:rPr>
        <w:t>Na základe prihlášky študijná referentka prihlási študenta do AiS2 na štátne skúšky z uvedených predmetov.</w:t>
      </w:r>
      <w:r>
        <w:rPr>
          <w:rFonts w:ascii="Corbel" w:hAnsi="Corbel"/>
          <w:sz w:val="20"/>
        </w:rPr>
        <w:t xml:space="preserve"> </w:t>
      </w:r>
    </w:p>
    <w:p w14:paraId="44325A09" w14:textId="5C514F0B" w:rsidR="00E973AB" w:rsidRPr="001C45B3" w:rsidRDefault="00E973AB" w:rsidP="005C52C8">
      <w:pPr>
        <w:rPr>
          <w:rFonts w:ascii="Corbel" w:hAnsi="Corbel"/>
          <w:sz w:val="20"/>
        </w:rPr>
      </w:pPr>
    </w:p>
    <w:sectPr w:rsidR="00E973AB" w:rsidRPr="001C45B3" w:rsidSect="000D200C">
      <w:footerReference w:type="even" r:id="rId9"/>
      <w:footerReference w:type="default" r:id="rId10"/>
      <w:footerReference w:type="first" r:id="rId11"/>
      <w:pgSz w:w="11907" w:h="16839"/>
      <w:pgMar w:top="851" w:right="1134" w:bottom="284" w:left="1560" w:header="96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3DE4" w14:textId="77777777" w:rsidR="00E41620" w:rsidRDefault="00E41620">
      <w:r>
        <w:separator/>
      </w:r>
    </w:p>
  </w:endnote>
  <w:endnote w:type="continuationSeparator" w:id="0">
    <w:p w14:paraId="144CFF9E" w14:textId="77777777" w:rsidR="00E41620" w:rsidRDefault="00E41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B4E39" w14:textId="77777777" w:rsidR="00881F32" w:rsidRDefault="00881F32">
    <w:pPr>
      <w:pStyle w:val="Pta"/>
      <w:framePr w:wrap="around" w:vAnchor="text" w:hAnchor="margin" w:xAlign="center" w:y="1"/>
      <w:divId w:val="1966159299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6486C">
      <w:rPr>
        <w:rStyle w:val="slostrany"/>
        <w:noProof/>
      </w:rPr>
      <w:t>1</w:t>
    </w:r>
    <w:r>
      <w:rPr>
        <w:rStyle w:val="slostrany"/>
      </w:rPr>
      <w:fldChar w:fldCharType="end"/>
    </w:r>
  </w:p>
  <w:p w14:paraId="72C4D60B" w14:textId="77777777" w:rsidR="00881F32" w:rsidRDefault="00881F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2EBF" w14:textId="77777777" w:rsidR="00881F32" w:rsidRDefault="00881F32">
    <w:pPr>
      <w:pStyle w:val="Pta"/>
      <w:pBdr>
        <w:top w:val="single" w:sz="6" w:space="2" w:color="auto"/>
      </w:pBdr>
      <w:ind w:right="0"/>
      <w:divId w:val="1645501397"/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CA48CB">
      <w:rPr>
        <w:rStyle w:val="slostrany"/>
        <w:noProof/>
      </w:rPr>
      <w:t>2</w:t>
    </w:r>
    <w:r>
      <w:rPr>
        <w:rStyle w:val="slostra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A194F" w14:textId="77777777" w:rsidR="00881F32" w:rsidRDefault="00881F32">
    <w:pPr>
      <w:pStyle w:val="Pta"/>
      <w:ind w:left="-4080" w:right="-432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803F" w14:textId="77777777" w:rsidR="00E41620" w:rsidRDefault="00E41620">
      <w:r>
        <w:separator/>
      </w:r>
    </w:p>
  </w:footnote>
  <w:footnote w:type="continuationSeparator" w:id="0">
    <w:p w14:paraId="3CF90A1F" w14:textId="77777777" w:rsidR="00E41620" w:rsidRDefault="00E41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D"/>
    <w:rsid w:val="00026F14"/>
    <w:rsid w:val="0005000A"/>
    <w:rsid w:val="0006486C"/>
    <w:rsid w:val="000D0631"/>
    <w:rsid w:val="000D200C"/>
    <w:rsid w:val="000D6C57"/>
    <w:rsid w:val="00100F74"/>
    <w:rsid w:val="00107E34"/>
    <w:rsid w:val="0013532C"/>
    <w:rsid w:val="00145201"/>
    <w:rsid w:val="001C45B3"/>
    <w:rsid w:val="001C6E76"/>
    <w:rsid w:val="001D6FB5"/>
    <w:rsid w:val="001F0CFF"/>
    <w:rsid w:val="00200311"/>
    <w:rsid w:val="00207BD5"/>
    <w:rsid w:val="0024057D"/>
    <w:rsid w:val="002916C9"/>
    <w:rsid w:val="002963D0"/>
    <w:rsid w:val="002D7525"/>
    <w:rsid w:val="002E06B5"/>
    <w:rsid w:val="00350D43"/>
    <w:rsid w:val="00365126"/>
    <w:rsid w:val="00381AF8"/>
    <w:rsid w:val="003D0B03"/>
    <w:rsid w:val="003F4BB5"/>
    <w:rsid w:val="003F4DBD"/>
    <w:rsid w:val="004B2156"/>
    <w:rsid w:val="004E1C02"/>
    <w:rsid w:val="005021E0"/>
    <w:rsid w:val="005364C7"/>
    <w:rsid w:val="00576A34"/>
    <w:rsid w:val="005B0E87"/>
    <w:rsid w:val="005C52C8"/>
    <w:rsid w:val="005F1B5A"/>
    <w:rsid w:val="006549FB"/>
    <w:rsid w:val="0072179B"/>
    <w:rsid w:val="007D22DF"/>
    <w:rsid w:val="008009BC"/>
    <w:rsid w:val="00807968"/>
    <w:rsid w:val="008459FA"/>
    <w:rsid w:val="00860BEF"/>
    <w:rsid w:val="00870813"/>
    <w:rsid w:val="00875D6A"/>
    <w:rsid w:val="008807C6"/>
    <w:rsid w:val="00881F32"/>
    <w:rsid w:val="00890320"/>
    <w:rsid w:val="008B2F29"/>
    <w:rsid w:val="009161B1"/>
    <w:rsid w:val="00931640"/>
    <w:rsid w:val="00941DD3"/>
    <w:rsid w:val="009C0B5E"/>
    <w:rsid w:val="009E6DDD"/>
    <w:rsid w:val="009F7EDC"/>
    <w:rsid w:val="00A849F7"/>
    <w:rsid w:val="00A96ED4"/>
    <w:rsid w:val="00AA5550"/>
    <w:rsid w:val="00AA6C4C"/>
    <w:rsid w:val="00AC77F9"/>
    <w:rsid w:val="00AF0D57"/>
    <w:rsid w:val="00B16C88"/>
    <w:rsid w:val="00B50C65"/>
    <w:rsid w:val="00B92159"/>
    <w:rsid w:val="00BB62DF"/>
    <w:rsid w:val="00BD3F9B"/>
    <w:rsid w:val="00BD6A32"/>
    <w:rsid w:val="00BD79E9"/>
    <w:rsid w:val="00BD7C76"/>
    <w:rsid w:val="00C046A6"/>
    <w:rsid w:val="00C444F7"/>
    <w:rsid w:val="00C60346"/>
    <w:rsid w:val="00C724BC"/>
    <w:rsid w:val="00C73659"/>
    <w:rsid w:val="00C968B3"/>
    <w:rsid w:val="00CA48CB"/>
    <w:rsid w:val="00CD3940"/>
    <w:rsid w:val="00D12931"/>
    <w:rsid w:val="00D55BAB"/>
    <w:rsid w:val="00D82ECC"/>
    <w:rsid w:val="00E41620"/>
    <w:rsid w:val="00E57CE5"/>
    <w:rsid w:val="00E64503"/>
    <w:rsid w:val="00E7622A"/>
    <w:rsid w:val="00E973AB"/>
    <w:rsid w:val="00EA1A6B"/>
    <w:rsid w:val="00EC4E13"/>
    <w:rsid w:val="00ED07B5"/>
    <w:rsid w:val="00ED54FC"/>
    <w:rsid w:val="00EF7DF6"/>
    <w:rsid w:val="00FA56EE"/>
    <w:rsid w:val="00FA69E1"/>
    <w:rsid w:val="00FF02D4"/>
    <w:rsid w:val="00F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8666E"/>
  <w15:chartTrackingRefBased/>
  <w15:docId w15:val="{988327D9-A882-486B-A328-D244570A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Garamond" w:hAnsi="Garamond"/>
      <w:sz w:val="22"/>
    </w:rPr>
  </w:style>
  <w:style w:type="paragraph" w:styleId="Nadpis1">
    <w:name w:val="heading 1"/>
    <w:basedOn w:val="Normlny"/>
    <w:next w:val="Zkladntext"/>
    <w:qFormat/>
    <w:pPr>
      <w:keepNext/>
      <w:keepLines/>
      <w:spacing w:after="180" w:line="240" w:lineRule="atLeast"/>
      <w:jc w:val="center"/>
      <w:outlineLvl w:val="0"/>
    </w:pPr>
    <w:rPr>
      <w:caps/>
      <w:spacing w:val="20"/>
      <w:kern w:val="20"/>
      <w:sz w:val="18"/>
    </w:rPr>
  </w:style>
  <w:style w:type="paragraph" w:styleId="Nadpis2">
    <w:name w:val="heading 2"/>
    <w:basedOn w:val="Normlny"/>
    <w:next w:val="Zkladntext"/>
    <w:qFormat/>
    <w:pPr>
      <w:keepNext/>
      <w:keepLines/>
      <w:spacing w:after="170" w:line="240" w:lineRule="atLeast"/>
      <w:outlineLvl w:val="1"/>
    </w:pPr>
    <w:rPr>
      <w:caps/>
      <w:kern w:val="20"/>
    </w:rPr>
  </w:style>
  <w:style w:type="paragraph" w:styleId="Nadpis3">
    <w:name w:val="heading 3"/>
    <w:basedOn w:val="Normlny"/>
    <w:next w:val="Zkladntext"/>
    <w:qFormat/>
    <w:pPr>
      <w:keepNext/>
      <w:keepLines/>
      <w:spacing w:after="240" w:line="240" w:lineRule="atLeast"/>
      <w:outlineLvl w:val="2"/>
    </w:pPr>
    <w:rPr>
      <w:i/>
      <w:kern w:val="20"/>
    </w:rPr>
  </w:style>
  <w:style w:type="paragraph" w:styleId="Nadpis4">
    <w:name w:val="heading 4"/>
    <w:basedOn w:val="Normlny"/>
    <w:next w:val="Zkladntext"/>
    <w:qFormat/>
    <w:pPr>
      <w:keepNext/>
      <w:keepLines/>
      <w:spacing w:line="240" w:lineRule="atLeast"/>
      <w:outlineLvl w:val="3"/>
    </w:pPr>
    <w:rPr>
      <w:caps/>
      <w:kern w:val="20"/>
      <w:sz w:val="18"/>
    </w:rPr>
  </w:style>
  <w:style w:type="paragraph" w:styleId="Nadpis5">
    <w:name w:val="heading 5"/>
    <w:basedOn w:val="Normlny"/>
    <w:next w:val="Zkladntext"/>
    <w:qFormat/>
    <w:pPr>
      <w:keepNext/>
      <w:keepLines/>
      <w:spacing w:line="240" w:lineRule="atLeast"/>
      <w:outlineLvl w:val="4"/>
    </w:pPr>
    <w:rPr>
      <w:kern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spacing w:after="240" w:line="240" w:lineRule="atLeast"/>
      <w:ind w:firstLine="360"/>
      <w:jc w:val="both"/>
    </w:pPr>
  </w:style>
  <w:style w:type="paragraph" w:styleId="Normlnysozarkami">
    <w:name w:val="Normal Indent"/>
    <w:basedOn w:val="Normlny"/>
    <w:pPr>
      <w:ind w:left="720"/>
    </w:pPr>
  </w:style>
  <w:style w:type="paragraph" w:styleId="Zver">
    <w:name w:val="Closing"/>
    <w:basedOn w:val="Normlny"/>
    <w:next w:val="Normlny"/>
    <w:pPr>
      <w:spacing w:line="220" w:lineRule="atLeast"/>
    </w:pPr>
  </w:style>
  <w:style w:type="paragraph" w:styleId="Podpis">
    <w:name w:val="Signature"/>
    <w:basedOn w:val="Zkladntext"/>
    <w:next w:val="Normlny"/>
    <w:pPr>
      <w:keepNext/>
      <w:keepLines/>
      <w:spacing w:before="660" w:after="0"/>
    </w:pPr>
  </w:style>
  <w:style w:type="paragraph" w:styleId="Hlavikasprvy">
    <w:name w:val="Message Header"/>
    <w:basedOn w:val="Zkladntext"/>
    <w:pPr>
      <w:keepLines/>
      <w:spacing w:after="120"/>
      <w:ind w:left="1080" w:hanging="1080"/>
      <w:jc w:val="left"/>
    </w:pPr>
    <w:rPr>
      <w:caps/>
      <w:sz w:val="18"/>
    </w:rPr>
  </w:style>
  <w:style w:type="paragraph" w:customStyle="1" w:styleId="Nzovspolonosti">
    <w:name w:val="Názov spoločnosti"/>
    <w:basedOn w:val="Zkladntext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lang w:bidi="sk-SK"/>
    </w:rPr>
  </w:style>
  <w:style w:type="paragraph" w:customStyle="1" w:styleId="Menovkadokumentu">
    <w:name w:val="Menovka dokumentu"/>
    <w:next w:val="Normlny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bidi="sk-SK"/>
    </w:rPr>
  </w:style>
  <w:style w:type="paragraph" w:customStyle="1" w:styleId="Prloha">
    <w:name w:val="Príloha"/>
    <w:basedOn w:val="Zkladntext"/>
    <w:next w:val="Normlny"/>
    <w:pPr>
      <w:keepLines/>
      <w:spacing w:before="220"/>
      <w:ind w:firstLine="0"/>
    </w:pPr>
    <w:rPr>
      <w:lang w:bidi="sk-SK"/>
    </w:rPr>
  </w:style>
  <w:style w:type="paragraph" w:customStyle="1" w:styleId="Zkladhlaviky">
    <w:name w:val="Základ hlavičky"/>
    <w:basedOn w:val="Zkladntext"/>
    <w:pPr>
      <w:keepLines/>
      <w:tabs>
        <w:tab w:val="center" w:pos="4320"/>
        <w:tab w:val="right" w:pos="8640"/>
      </w:tabs>
      <w:spacing w:after="0"/>
    </w:pPr>
    <w:rPr>
      <w:lang w:bidi="sk-SK"/>
    </w:rPr>
  </w:style>
  <w:style w:type="paragraph" w:customStyle="1" w:styleId="Zkladnadpisu">
    <w:name w:val="Základ nadpisu"/>
    <w:basedOn w:val="Zkladntext"/>
    <w:next w:val="Zkladntext"/>
    <w:pPr>
      <w:keepNext/>
      <w:keepLines/>
      <w:spacing w:after="0"/>
      <w:ind w:firstLine="0"/>
      <w:jc w:val="left"/>
    </w:pPr>
    <w:rPr>
      <w:kern w:val="20"/>
      <w:lang w:bidi="sk-SK"/>
    </w:rPr>
  </w:style>
  <w:style w:type="paragraph" w:customStyle="1" w:styleId="Hlavikasprvyprvpoloka">
    <w:name w:val="Hlavička správy – prvá položka"/>
    <w:basedOn w:val="Hlavikasprvy"/>
    <w:next w:val="Hlavikasprvy"/>
    <w:pPr>
      <w:spacing w:before="360"/>
    </w:pPr>
    <w:rPr>
      <w:lang w:bidi="sk-SK"/>
    </w:rPr>
  </w:style>
  <w:style w:type="paragraph" w:customStyle="1" w:styleId="Hlavikasprvyposlednpoloka">
    <w:name w:val="Hlavička správy – posledná položka"/>
    <w:basedOn w:val="Hlavikasprvy"/>
    <w:next w:val="Zkladntext"/>
    <w:pPr>
      <w:pBdr>
        <w:bottom w:val="single" w:sz="6" w:space="18" w:color="808080"/>
      </w:pBdr>
      <w:spacing w:after="360"/>
    </w:pPr>
    <w:rPr>
      <w:lang w:bidi="sk-SK"/>
    </w:rPr>
  </w:style>
  <w:style w:type="paragraph" w:customStyle="1" w:styleId="Spiatonadresa">
    <w:name w:val="Spiatočná adresa"/>
    <w:pPr>
      <w:framePr w:w="8640" w:hSpace="187" w:vSpace="187" w:wrap="notBeside" w:vAnchor="page" w:hAnchor="margin" w:xAlign="center" w:y="14401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bidi="sk-SK"/>
    </w:rPr>
  </w:style>
  <w:style w:type="paragraph" w:customStyle="1" w:styleId="Podpis1">
    <w:name w:val="Podpis1"/>
    <w:aliases w:val="funkcia"/>
    <w:basedOn w:val="Podpis"/>
    <w:pPr>
      <w:ind w:firstLine="0"/>
    </w:pPr>
    <w:rPr>
      <w:lang w:bidi="sk-SK"/>
    </w:rPr>
  </w:style>
  <w:style w:type="character" w:customStyle="1" w:styleId="Menovkahlavikysprvy">
    <w:name w:val="Menovka hlavičky správy"/>
    <w:rPr>
      <w:b/>
      <w:bCs w:val="0"/>
      <w:sz w:val="18"/>
      <w:lang w:val="sk-SK" w:eastAsia="sk-SK" w:bidi="sk-SK"/>
    </w:rPr>
  </w:style>
  <w:style w:type="character" w:customStyle="1" w:styleId="Slogan">
    <w:name w:val="Slogan"/>
    <w:rPr>
      <w:i/>
      <w:iCs w:val="0"/>
      <w:spacing w:val="70"/>
      <w:sz w:val="21"/>
      <w:lang w:val="sk-SK" w:eastAsia="sk-SK" w:bidi="sk-SK"/>
    </w:rPr>
  </w:style>
  <w:style w:type="paragraph" w:styleId="Pta">
    <w:name w:val="footer"/>
    <w:basedOn w:val="Zkladhlaviky"/>
    <w:pPr>
      <w:spacing w:before="600"/>
      <w:ind w:right="-240" w:firstLine="0"/>
      <w:jc w:val="center"/>
    </w:pPr>
    <w:rPr>
      <w:kern w:val="18"/>
      <w:lang w:bidi="ar-SA"/>
    </w:rPr>
  </w:style>
  <w:style w:type="paragraph" w:styleId="Hlavika">
    <w:name w:val="header"/>
    <w:basedOn w:val="Zkladhlaviky"/>
    <w:pPr>
      <w:spacing w:after="660"/>
      <w:ind w:firstLine="0"/>
      <w:jc w:val="center"/>
    </w:pPr>
    <w:rPr>
      <w:caps/>
      <w:kern w:val="18"/>
      <w:sz w:val="18"/>
      <w:lang w:bidi="ar-SA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link w:val="TextbublinyChar"/>
    <w:rsid w:val="0006486C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06486C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rsid w:val="00EA1A6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A1A6B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5C52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1397">
      <w:marLeft w:val="4080"/>
      <w:marRight w:val="40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51\Elegant%20Memo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F6C469089AB48B6EE429FCEBC1733" ma:contentTypeVersion="13" ma:contentTypeDescription="Umožňuje vytvoriť nový dokument." ma:contentTypeScope="" ma:versionID="4c036c0fe59ac994cce0664d458d796b">
  <xsd:schema xmlns:xsd="http://www.w3.org/2001/XMLSchema" xmlns:xs="http://www.w3.org/2001/XMLSchema" xmlns:p="http://schemas.microsoft.com/office/2006/metadata/properties" xmlns:ns3="63568b6c-adf9-4cf2-a520-8d5bd143620f" xmlns:ns4="e63c860b-a5d0-45a7-90ce-8d2f5a8faa3c" targetNamespace="http://schemas.microsoft.com/office/2006/metadata/properties" ma:root="true" ma:fieldsID="097ad58d51b6a7f1d4d86b5eff9ef650" ns3:_="" ns4:_="">
    <xsd:import namespace="63568b6c-adf9-4cf2-a520-8d5bd143620f"/>
    <xsd:import namespace="e63c860b-a5d0-45a7-90ce-8d2f5a8faa3c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68b6c-adf9-4cf2-a520-8d5bd143620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c860b-a5d0-45a7-90ce-8d2f5a8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AB89CA-FF85-486B-AF32-A2B732325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68b6c-adf9-4cf2-a520-8d5bd143620f"/>
    <ds:schemaRef ds:uri="e63c860b-a5d0-45a7-90ce-8d2f5a8f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F39A24-8584-4AD6-8257-332727B53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B71EC8-6D13-4CAD-8BD6-8390B7379E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Elegant Memo</Template>
  <TotalTime>0</TotalTime>
  <Pages>1</Pages>
  <Words>177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Elegantný oznam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Elegantný oznam</dc:title>
  <dc:subject/>
  <dc:creator/>
  <cp:keywords/>
  <cp:lastModifiedBy>Lopuch Filip</cp:lastModifiedBy>
  <cp:revision>2</cp:revision>
  <cp:lastPrinted>2011-04-29T09:22:00Z</cp:lastPrinted>
  <dcterms:created xsi:type="dcterms:W3CDTF">2024-10-22T11:27:00Z</dcterms:created>
  <dcterms:modified xsi:type="dcterms:W3CDTF">2025-10-18T14:34:00Z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1051</vt:i4>
  </property>
  <property fmtid="{D5CDD505-2E9C-101B-9397-08002B2CF9AE}" pid="5" name="ContentTypeId">
    <vt:lpwstr>0x0101008F7F6C469089AB48B6EE429FCEBC1733</vt:lpwstr>
  </property>
</Properties>
</file>